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651FE7" w14:textId="77777777" w:rsidR="00886062" w:rsidRPr="00E73BB6" w:rsidRDefault="00E73BB6" w:rsidP="00265BB6">
      <w:pPr>
        <w:pStyle w:val="Titre1"/>
        <w:shd w:val="clear" w:color="auto" w:fill="F29200"/>
        <w:spacing w:after="258"/>
        <w:ind w:left="2835"/>
        <w:rPr>
          <w:rFonts w:asciiTheme="minorHAnsi" w:hAnsiTheme="minorHAnsi" w:cstheme="minorHAnsi"/>
        </w:rPr>
      </w:pPr>
      <w:bookmarkStart w:id="0" w:name="_Hlk60928322"/>
      <w:bookmarkEnd w:id="0"/>
      <w:r w:rsidRPr="00E73BB6">
        <w:rPr>
          <w:rFonts w:asciiTheme="minorHAnsi" w:hAnsiTheme="minorHAnsi" w:cstheme="minorHAnsi"/>
        </w:rPr>
        <w:t xml:space="preserve">OBJECTIFS </w:t>
      </w:r>
      <w:r w:rsidR="003013A4">
        <w:rPr>
          <w:rFonts w:asciiTheme="minorHAnsi" w:hAnsiTheme="minorHAnsi" w:cstheme="minorHAnsi"/>
        </w:rPr>
        <w:t>PROFESSIONNELS</w:t>
      </w:r>
    </w:p>
    <w:p w14:paraId="1D859AB1" w14:textId="7CD4FB05" w:rsidR="00AA40D7" w:rsidRPr="008B028D" w:rsidRDefault="00AA40D7" w:rsidP="00AA40D7">
      <w:pPr>
        <w:spacing w:after="0" w:line="240" w:lineRule="auto"/>
        <w:ind w:left="2835"/>
        <w:rPr>
          <w:bCs/>
          <w:color w:val="174195"/>
        </w:rPr>
      </w:pPr>
      <w:r w:rsidRPr="008B028D">
        <w:rPr>
          <w:b/>
          <w:color w:val="174195"/>
        </w:rPr>
        <w:t>Métier</w:t>
      </w:r>
      <w:r w:rsidR="008838C2" w:rsidRPr="008B028D">
        <w:rPr>
          <w:b/>
          <w:color w:val="174195"/>
        </w:rPr>
        <w:t>s</w:t>
      </w:r>
      <w:r w:rsidRPr="008B028D">
        <w:rPr>
          <w:b/>
          <w:color w:val="174195"/>
        </w:rPr>
        <w:t xml:space="preserve"> visé</w:t>
      </w:r>
      <w:r w:rsidR="008838C2" w:rsidRPr="008B028D">
        <w:rPr>
          <w:b/>
          <w:color w:val="174195"/>
        </w:rPr>
        <w:t>s</w:t>
      </w:r>
      <w:r w:rsidRPr="008B028D">
        <w:rPr>
          <w:b/>
          <w:color w:val="174195"/>
        </w:rPr>
        <w:t xml:space="preserve"> : </w:t>
      </w:r>
      <w:r w:rsidR="00AD01F9">
        <w:rPr>
          <w:b/>
          <w:color w:val="174195"/>
        </w:rPr>
        <w:t>Charcutier/Charcutière traiteur</w:t>
      </w:r>
    </w:p>
    <w:p w14:paraId="66015A9A" w14:textId="4CDD0F88" w:rsidR="008517D7" w:rsidRPr="00A4730F" w:rsidRDefault="00AA40D7" w:rsidP="00A4730F">
      <w:pPr>
        <w:spacing w:after="0" w:line="240" w:lineRule="auto"/>
        <w:ind w:left="2835"/>
        <w:rPr>
          <w:bCs/>
          <w:color w:val="002060"/>
          <w:sz w:val="18"/>
          <w:szCs w:val="18"/>
        </w:rPr>
      </w:pPr>
      <w:r w:rsidRPr="00A77516">
        <w:rPr>
          <w:bCs/>
          <w:color w:val="002060"/>
          <w:sz w:val="18"/>
          <w:szCs w:val="18"/>
        </w:rPr>
        <w:t xml:space="preserve"> </w:t>
      </w:r>
    </w:p>
    <w:p w14:paraId="5CFDC327" w14:textId="77777777" w:rsidR="00AA40D7" w:rsidRPr="00A77516" w:rsidRDefault="00AA40D7" w:rsidP="00AA40D7">
      <w:pPr>
        <w:spacing w:after="0" w:line="240" w:lineRule="auto"/>
        <w:ind w:left="2835"/>
        <w:rPr>
          <w:bCs/>
          <w:color w:val="002060"/>
          <w:sz w:val="18"/>
          <w:szCs w:val="18"/>
        </w:rPr>
      </w:pPr>
    </w:p>
    <w:p w14:paraId="0E348DA8" w14:textId="77777777" w:rsidR="00E73BB6" w:rsidRPr="00E73BB6" w:rsidRDefault="003013A4" w:rsidP="00265BB6">
      <w:pPr>
        <w:pStyle w:val="Titre1"/>
        <w:shd w:val="clear" w:color="auto" w:fill="F29200"/>
        <w:spacing w:after="258"/>
        <w:ind w:left="2835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OBJECTIFS</w:t>
      </w:r>
      <w:r w:rsidR="00E73BB6" w:rsidRPr="00E73BB6">
        <w:rPr>
          <w:rFonts w:asciiTheme="minorHAnsi" w:hAnsiTheme="minorHAnsi" w:cstheme="minorHAnsi"/>
        </w:rPr>
        <w:t xml:space="preserve"> PEDAGOGIQUES </w:t>
      </w:r>
    </w:p>
    <w:p w14:paraId="488C2035" w14:textId="23711F87" w:rsidR="003013A4" w:rsidRPr="00A4730F" w:rsidRDefault="00A4730F" w:rsidP="003013A4">
      <w:pPr>
        <w:spacing w:after="0" w:line="240" w:lineRule="auto"/>
        <w:rPr>
          <w:b/>
          <w:color w:val="174195"/>
        </w:rPr>
      </w:pPr>
      <w:r w:rsidRPr="00A4730F">
        <w:rPr>
          <w:b/>
          <w:color w:val="174195"/>
        </w:rPr>
        <w:t>Maîtriser les compétences</w:t>
      </w:r>
      <w:r>
        <w:rPr>
          <w:b/>
          <w:color w:val="174195"/>
        </w:rPr>
        <w:t xml:space="preserve"> nécessaires à l’exercice du métier de </w:t>
      </w:r>
      <w:r w:rsidR="00AD01F9">
        <w:rPr>
          <w:b/>
          <w:color w:val="174195"/>
        </w:rPr>
        <w:t>charcutier</w:t>
      </w:r>
    </w:p>
    <w:p w14:paraId="42BC7821" w14:textId="77777777" w:rsidR="00654CEF" w:rsidRPr="00654CEF" w:rsidRDefault="00654CEF" w:rsidP="00654CEF">
      <w:pPr>
        <w:spacing w:after="0" w:line="240" w:lineRule="auto"/>
        <w:ind w:left="2835"/>
        <w:rPr>
          <w:color w:val="002060"/>
        </w:rPr>
      </w:pPr>
      <w:r w:rsidRPr="00654CEF">
        <w:rPr>
          <w:color w:val="002060"/>
        </w:rPr>
        <w:t xml:space="preserve"> </w:t>
      </w:r>
    </w:p>
    <w:p w14:paraId="535972E3" w14:textId="77777777" w:rsidR="00654CEF" w:rsidRPr="00BB2025" w:rsidRDefault="003013A4" w:rsidP="00BB2025">
      <w:pPr>
        <w:pStyle w:val="Titre1"/>
        <w:shd w:val="clear" w:color="auto" w:fill="F29200"/>
        <w:spacing w:after="258"/>
        <w:ind w:left="2835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COMPETENCES VISEES</w:t>
      </w:r>
    </w:p>
    <w:p w14:paraId="7A2C9659" w14:textId="4ED65C59" w:rsidR="003013A4" w:rsidRPr="00A4730F" w:rsidRDefault="003013A4" w:rsidP="00A4730F">
      <w:pPr>
        <w:spacing w:after="0" w:line="240" w:lineRule="auto"/>
        <w:ind w:left="2835"/>
        <w:rPr>
          <w:b/>
          <w:color w:val="174195"/>
        </w:rPr>
      </w:pPr>
      <w:r w:rsidRPr="008B028D">
        <w:rPr>
          <w:b/>
          <w:color w:val="174195"/>
        </w:rPr>
        <w:t xml:space="preserve">Prérequis : </w:t>
      </w:r>
      <w:r w:rsidR="00A4730F">
        <w:rPr>
          <w:b/>
          <w:color w:val="174195"/>
        </w:rPr>
        <w:t>Maîtrise de la langue française et des fondamentaux en mathématiques</w:t>
      </w:r>
    </w:p>
    <w:p w14:paraId="1B90C780" w14:textId="77777777" w:rsidR="003013A4" w:rsidRPr="008B028D" w:rsidRDefault="003013A4" w:rsidP="003013A4">
      <w:pPr>
        <w:spacing w:after="0" w:line="240" w:lineRule="auto"/>
        <w:ind w:left="2835"/>
        <w:rPr>
          <w:bCs/>
          <w:color w:val="174195"/>
          <w:sz w:val="18"/>
          <w:szCs w:val="18"/>
        </w:rPr>
      </w:pPr>
    </w:p>
    <w:p w14:paraId="1C423406" w14:textId="6FF44614" w:rsidR="00BB2025" w:rsidRPr="008B028D" w:rsidRDefault="003013A4" w:rsidP="003013A4">
      <w:pPr>
        <w:spacing w:after="0" w:line="240" w:lineRule="auto"/>
        <w:ind w:left="2835"/>
        <w:rPr>
          <w:b/>
          <w:color w:val="174195"/>
        </w:rPr>
      </w:pPr>
      <w:r w:rsidRPr="008B028D">
        <w:rPr>
          <w:b/>
          <w:color w:val="174195"/>
        </w:rPr>
        <w:t>Validation visée :</w:t>
      </w:r>
      <w:r w:rsidR="00A4730F">
        <w:rPr>
          <w:b/>
          <w:color w:val="174195"/>
        </w:rPr>
        <w:t xml:space="preserve"> CAP </w:t>
      </w:r>
      <w:r w:rsidR="00AD01F9">
        <w:rPr>
          <w:b/>
          <w:color w:val="174195"/>
        </w:rPr>
        <w:t>Charcutier traiteur</w:t>
      </w:r>
      <w:r w:rsidR="00A4730F">
        <w:rPr>
          <w:b/>
          <w:color w:val="174195"/>
        </w:rPr>
        <w:t xml:space="preserve"> </w:t>
      </w:r>
      <w:r w:rsidR="004E0EAE">
        <w:rPr>
          <w:b/>
          <w:color w:val="174195"/>
        </w:rPr>
        <w:t>(diplôme de l’Education Nationale de niveau 3)</w:t>
      </w:r>
    </w:p>
    <w:p w14:paraId="1151A959" w14:textId="04DA8896" w:rsidR="008D558D" w:rsidRPr="008B028D" w:rsidRDefault="008D558D" w:rsidP="00A4730F">
      <w:pPr>
        <w:spacing w:after="0" w:line="240" w:lineRule="auto"/>
        <w:rPr>
          <w:b/>
          <w:color w:val="174195"/>
        </w:rPr>
      </w:pPr>
    </w:p>
    <w:tbl>
      <w:tblPr>
        <w:tblStyle w:val="Grilledutableau"/>
        <w:tblpPr w:leftFromText="141" w:rightFromText="141" w:vertAnchor="text" w:horzAnchor="page" w:tblpX="3820" w:tblpY="361"/>
        <w:tblW w:w="7570" w:type="dxa"/>
        <w:tblLook w:val="04A0" w:firstRow="1" w:lastRow="0" w:firstColumn="1" w:lastColumn="0" w:noHBand="0" w:noVBand="1"/>
      </w:tblPr>
      <w:tblGrid>
        <w:gridCol w:w="1980"/>
        <w:gridCol w:w="4173"/>
        <w:gridCol w:w="1417"/>
      </w:tblGrid>
      <w:tr w:rsidR="002D060D" w:rsidRPr="00F668E7" w14:paraId="6610222E" w14:textId="77777777" w:rsidTr="002D060D">
        <w:trPr>
          <w:cantSplit/>
          <w:trHeight w:val="580"/>
        </w:trPr>
        <w:tc>
          <w:tcPr>
            <w:tcW w:w="1980" w:type="dxa"/>
            <w:shd w:val="clear" w:color="auto" w:fill="174195"/>
          </w:tcPr>
          <w:p w14:paraId="298798D4" w14:textId="77777777" w:rsidR="002D060D" w:rsidRPr="00F668E7" w:rsidRDefault="002D060D" w:rsidP="002D060D">
            <w:pPr>
              <w:rPr>
                <w:b/>
                <w:color w:val="FFFFFF" w:themeColor="background1"/>
                <w:sz w:val="20"/>
                <w:szCs w:val="20"/>
              </w:rPr>
            </w:pPr>
            <w:r w:rsidRPr="00F668E7">
              <w:rPr>
                <w:b/>
                <w:color w:val="FFFFFF" w:themeColor="background1"/>
                <w:sz w:val="20"/>
                <w:szCs w:val="20"/>
              </w:rPr>
              <w:t>Modules</w:t>
            </w:r>
          </w:p>
        </w:tc>
        <w:tc>
          <w:tcPr>
            <w:tcW w:w="4173" w:type="dxa"/>
            <w:shd w:val="clear" w:color="auto" w:fill="174195"/>
          </w:tcPr>
          <w:p w14:paraId="51FED7FA" w14:textId="77777777" w:rsidR="002D060D" w:rsidRPr="00F668E7" w:rsidRDefault="002D060D" w:rsidP="002D060D">
            <w:pPr>
              <w:jc w:val="center"/>
              <w:rPr>
                <w:b/>
                <w:color w:val="FFFFFF" w:themeColor="background1"/>
                <w:sz w:val="20"/>
                <w:szCs w:val="20"/>
              </w:rPr>
            </w:pPr>
            <w:r w:rsidRPr="00F668E7">
              <w:rPr>
                <w:b/>
                <w:color w:val="FFFFFF" w:themeColor="background1"/>
                <w:sz w:val="20"/>
                <w:szCs w:val="20"/>
              </w:rPr>
              <w:t>Thèmes</w:t>
            </w:r>
          </w:p>
        </w:tc>
        <w:tc>
          <w:tcPr>
            <w:tcW w:w="1417" w:type="dxa"/>
            <w:shd w:val="clear" w:color="auto" w:fill="174195"/>
          </w:tcPr>
          <w:p w14:paraId="38B07F4B" w14:textId="77777777" w:rsidR="002D060D" w:rsidRPr="00F668E7" w:rsidRDefault="002D060D" w:rsidP="002D060D">
            <w:pPr>
              <w:jc w:val="center"/>
              <w:rPr>
                <w:b/>
                <w:color w:val="FFFFFF" w:themeColor="background1"/>
                <w:sz w:val="20"/>
                <w:szCs w:val="20"/>
              </w:rPr>
            </w:pPr>
            <w:r w:rsidRPr="00F668E7">
              <w:rPr>
                <w:b/>
                <w:color w:val="FFFFFF" w:themeColor="background1"/>
                <w:sz w:val="20"/>
                <w:szCs w:val="20"/>
              </w:rPr>
              <w:t>Nombre d’heures GNA</w:t>
            </w:r>
          </w:p>
        </w:tc>
      </w:tr>
      <w:tr w:rsidR="002D060D" w14:paraId="164635F4" w14:textId="77777777" w:rsidTr="002D060D">
        <w:trPr>
          <w:cantSplit/>
        </w:trPr>
        <w:tc>
          <w:tcPr>
            <w:tcW w:w="1980" w:type="dxa"/>
            <w:shd w:val="clear" w:color="auto" w:fill="F29200"/>
          </w:tcPr>
          <w:p w14:paraId="13FC38EC" w14:textId="77777777" w:rsidR="002D060D" w:rsidRPr="008B028D" w:rsidRDefault="002D060D" w:rsidP="002D060D">
            <w:pPr>
              <w:rPr>
                <w:b/>
                <w:color w:val="174195"/>
                <w:sz w:val="20"/>
                <w:szCs w:val="20"/>
              </w:rPr>
            </w:pPr>
            <w:r w:rsidRPr="008B028D">
              <w:rPr>
                <w:b/>
                <w:color w:val="174195"/>
                <w:sz w:val="20"/>
                <w:szCs w:val="20"/>
              </w:rPr>
              <w:t>Module 1</w:t>
            </w:r>
            <w:r>
              <w:rPr>
                <w:b/>
                <w:color w:val="174195"/>
                <w:sz w:val="20"/>
                <w:szCs w:val="20"/>
              </w:rPr>
              <w:t xml:space="preserve"> </w:t>
            </w:r>
          </w:p>
        </w:tc>
        <w:tc>
          <w:tcPr>
            <w:tcW w:w="4173" w:type="dxa"/>
          </w:tcPr>
          <w:p w14:paraId="4E207306" w14:textId="77777777" w:rsidR="002D060D" w:rsidRPr="008B028D" w:rsidRDefault="002D060D" w:rsidP="002D060D">
            <w:pPr>
              <w:rPr>
                <w:b/>
                <w:color w:val="174195"/>
                <w:sz w:val="20"/>
                <w:szCs w:val="20"/>
              </w:rPr>
            </w:pPr>
            <w:r>
              <w:rPr>
                <w:b/>
                <w:color w:val="174195"/>
                <w:sz w:val="20"/>
                <w:szCs w:val="20"/>
              </w:rPr>
              <w:t>Domaine professionnel (pour tous)</w:t>
            </w:r>
          </w:p>
        </w:tc>
        <w:tc>
          <w:tcPr>
            <w:tcW w:w="1417" w:type="dxa"/>
          </w:tcPr>
          <w:p w14:paraId="4DE99D59" w14:textId="77777777" w:rsidR="002D060D" w:rsidRPr="008B028D" w:rsidRDefault="002D060D" w:rsidP="002D060D">
            <w:pPr>
              <w:rPr>
                <w:b/>
                <w:color w:val="174195"/>
                <w:sz w:val="20"/>
                <w:szCs w:val="20"/>
              </w:rPr>
            </w:pPr>
            <w:r>
              <w:rPr>
                <w:b/>
                <w:color w:val="174195"/>
                <w:sz w:val="20"/>
                <w:szCs w:val="20"/>
              </w:rPr>
              <w:t>280h</w:t>
            </w:r>
          </w:p>
        </w:tc>
      </w:tr>
      <w:tr w:rsidR="002D060D" w14:paraId="4F2582C1" w14:textId="77777777" w:rsidTr="002D060D">
        <w:trPr>
          <w:cantSplit/>
        </w:trPr>
        <w:tc>
          <w:tcPr>
            <w:tcW w:w="1980" w:type="dxa"/>
            <w:shd w:val="clear" w:color="auto" w:fill="F29200"/>
          </w:tcPr>
          <w:p w14:paraId="1E908438" w14:textId="77777777" w:rsidR="002D060D" w:rsidRPr="008B028D" w:rsidRDefault="002D060D" w:rsidP="002D060D">
            <w:pPr>
              <w:rPr>
                <w:b/>
                <w:color w:val="174195"/>
                <w:sz w:val="20"/>
                <w:szCs w:val="20"/>
              </w:rPr>
            </w:pPr>
            <w:r w:rsidRPr="008B028D">
              <w:rPr>
                <w:b/>
                <w:color w:val="174195"/>
                <w:sz w:val="20"/>
                <w:szCs w:val="20"/>
              </w:rPr>
              <w:t>Module 2</w:t>
            </w:r>
            <w:r>
              <w:rPr>
                <w:b/>
                <w:color w:val="174195"/>
                <w:sz w:val="20"/>
                <w:szCs w:val="20"/>
              </w:rPr>
              <w:t xml:space="preserve"> </w:t>
            </w:r>
          </w:p>
        </w:tc>
        <w:tc>
          <w:tcPr>
            <w:tcW w:w="4173" w:type="dxa"/>
          </w:tcPr>
          <w:p w14:paraId="292D2320" w14:textId="77777777" w:rsidR="002D060D" w:rsidRPr="008B028D" w:rsidRDefault="002D060D" w:rsidP="002D060D">
            <w:pPr>
              <w:rPr>
                <w:b/>
                <w:color w:val="174195"/>
                <w:sz w:val="20"/>
                <w:szCs w:val="20"/>
              </w:rPr>
            </w:pPr>
            <w:r>
              <w:rPr>
                <w:b/>
                <w:color w:val="174195"/>
                <w:sz w:val="20"/>
                <w:szCs w:val="20"/>
              </w:rPr>
              <w:t>Domaine général (pour les candidats non titulaires d’un diplôme au moins équivalent)</w:t>
            </w:r>
          </w:p>
        </w:tc>
        <w:tc>
          <w:tcPr>
            <w:tcW w:w="1417" w:type="dxa"/>
          </w:tcPr>
          <w:p w14:paraId="43A940BE" w14:textId="77777777" w:rsidR="002D060D" w:rsidRPr="008B028D" w:rsidRDefault="002D060D" w:rsidP="002D060D">
            <w:pPr>
              <w:rPr>
                <w:b/>
                <w:color w:val="174195"/>
                <w:sz w:val="20"/>
                <w:szCs w:val="20"/>
              </w:rPr>
            </w:pPr>
            <w:r>
              <w:rPr>
                <w:b/>
                <w:color w:val="174195"/>
                <w:sz w:val="20"/>
                <w:szCs w:val="20"/>
              </w:rPr>
              <w:t>160h</w:t>
            </w:r>
          </w:p>
        </w:tc>
      </w:tr>
      <w:tr w:rsidR="002D060D" w14:paraId="4D28FF9B" w14:textId="77777777" w:rsidTr="002D060D">
        <w:trPr>
          <w:cantSplit/>
        </w:trPr>
        <w:tc>
          <w:tcPr>
            <w:tcW w:w="1980" w:type="dxa"/>
            <w:shd w:val="clear" w:color="auto" w:fill="F29200"/>
          </w:tcPr>
          <w:p w14:paraId="6D15F5C2" w14:textId="77777777" w:rsidR="002D060D" w:rsidRPr="008B028D" w:rsidRDefault="002D060D" w:rsidP="002D060D">
            <w:pPr>
              <w:rPr>
                <w:b/>
                <w:color w:val="174195"/>
                <w:sz w:val="20"/>
                <w:szCs w:val="20"/>
              </w:rPr>
            </w:pPr>
            <w:r w:rsidRPr="008B028D">
              <w:rPr>
                <w:b/>
                <w:color w:val="174195"/>
                <w:sz w:val="20"/>
                <w:szCs w:val="20"/>
              </w:rPr>
              <w:t>Total</w:t>
            </w:r>
          </w:p>
        </w:tc>
        <w:tc>
          <w:tcPr>
            <w:tcW w:w="4173" w:type="dxa"/>
          </w:tcPr>
          <w:p w14:paraId="7E8216E6" w14:textId="77777777" w:rsidR="002D060D" w:rsidRPr="008B028D" w:rsidRDefault="002D060D" w:rsidP="002D060D">
            <w:pPr>
              <w:rPr>
                <w:b/>
                <w:color w:val="174195"/>
                <w:sz w:val="20"/>
                <w:szCs w:val="20"/>
              </w:rPr>
            </w:pPr>
          </w:p>
        </w:tc>
        <w:tc>
          <w:tcPr>
            <w:tcW w:w="1417" w:type="dxa"/>
          </w:tcPr>
          <w:p w14:paraId="5FB56678" w14:textId="77777777" w:rsidR="002D060D" w:rsidRPr="008B028D" w:rsidRDefault="002D060D" w:rsidP="002D060D">
            <w:pPr>
              <w:rPr>
                <w:b/>
                <w:color w:val="174195"/>
                <w:sz w:val="20"/>
                <w:szCs w:val="20"/>
              </w:rPr>
            </w:pPr>
            <w:r>
              <w:rPr>
                <w:b/>
                <w:color w:val="174195"/>
                <w:sz w:val="20"/>
                <w:szCs w:val="20"/>
              </w:rPr>
              <w:t>440h</w:t>
            </w:r>
          </w:p>
        </w:tc>
      </w:tr>
    </w:tbl>
    <w:p w14:paraId="4EB6A062" w14:textId="211B6619" w:rsidR="008D558D" w:rsidRPr="008B028D" w:rsidRDefault="008D558D" w:rsidP="003013A4">
      <w:pPr>
        <w:spacing w:after="0" w:line="240" w:lineRule="auto"/>
        <w:ind w:left="2835"/>
        <w:rPr>
          <w:b/>
          <w:color w:val="174195"/>
        </w:rPr>
      </w:pPr>
      <w:r w:rsidRPr="008B028D">
        <w:rPr>
          <w:b/>
          <w:color w:val="174195"/>
        </w:rPr>
        <w:t>Contenu de la formation :</w:t>
      </w:r>
    </w:p>
    <w:p w14:paraId="631E7475" w14:textId="226689CB" w:rsidR="008D558D" w:rsidRPr="008D558D" w:rsidRDefault="008D558D" w:rsidP="003013A4">
      <w:pPr>
        <w:spacing w:after="0" w:line="240" w:lineRule="auto"/>
        <w:ind w:left="2835"/>
        <w:rPr>
          <w:bCs/>
          <w:color w:val="002060"/>
        </w:rPr>
      </w:pPr>
    </w:p>
    <w:p w14:paraId="2DD691AE" w14:textId="1C03B13B" w:rsidR="003915D3" w:rsidRPr="00A4730F" w:rsidRDefault="008D558D" w:rsidP="00A4730F">
      <w:pPr>
        <w:spacing w:after="0" w:line="240" w:lineRule="auto"/>
        <w:ind w:left="2835"/>
        <w:rPr>
          <w:b/>
          <w:bCs/>
          <w:color w:val="174195"/>
        </w:rPr>
      </w:pPr>
      <w:r w:rsidRPr="008B028D">
        <w:rPr>
          <w:b/>
          <w:bCs/>
          <w:color w:val="174195"/>
        </w:rPr>
        <w:t>Poursuite d’étude :</w:t>
      </w:r>
      <w:r w:rsidR="00A4730F">
        <w:rPr>
          <w:b/>
          <w:bCs/>
          <w:color w:val="174195"/>
        </w:rPr>
        <w:t xml:space="preserve"> </w:t>
      </w:r>
      <w:r w:rsidR="002B6397">
        <w:rPr>
          <w:b/>
          <w:bCs/>
          <w:color w:val="174195"/>
        </w:rPr>
        <w:t>Tout diplôme de niveau 4</w:t>
      </w:r>
      <w:r w:rsidR="00A4730F">
        <w:rPr>
          <w:b/>
          <w:bCs/>
          <w:color w:val="174195"/>
        </w:rPr>
        <w:t xml:space="preserve"> </w:t>
      </w:r>
    </w:p>
    <w:p w14:paraId="4ECD76B7" w14:textId="16B9C448" w:rsidR="003915D3" w:rsidRDefault="003915D3" w:rsidP="008D558D">
      <w:pPr>
        <w:tabs>
          <w:tab w:val="left" w:pos="3035"/>
        </w:tabs>
        <w:rPr>
          <w:color w:val="002060"/>
          <w:sz w:val="2"/>
          <w:szCs w:val="2"/>
        </w:rPr>
      </w:pPr>
    </w:p>
    <w:p w14:paraId="28CE4D30" w14:textId="77777777" w:rsidR="008517D7" w:rsidRPr="00A77516" w:rsidRDefault="008517D7" w:rsidP="000B3A91">
      <w:pPr>
        <w:rPr>
          <w:color w:val="002060"/>
          <w:sz w:val="2"/>
          <w:szCs w:val="2"/>
        </w:rPr>
      </w:pPr>
    </w:p>
    <w:p w14:paraId="0D73F106" w14:textId="77777777" w:rsidR="00FC3D85" w:rsidRPr="00E73BB6" w:rsidRDefault="00FC3D85" w:rsidP="00265BB6">
      <w:pPr>
        <w:pStyle w:val="Titre1"/>
        <w:shd w:val="clear" w:color="auto" w:fill="F29200"/>
        <w:spacing w:after="258"/>
        <w:ind w:left="2835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MODALITES</w:t>
      </w:r>
    </w:p>
    <w:p w14:paraId="33F22AB4" w14:textId="5FBDF246" w:rsidR="000D1DC3" w:rsidRPr="008B028D" w:rsidRDefault="000D1DC3" w:rsidP="00BA2E54">
      <w:pPr>
        <w:spacing w:after="0" w:line="240" w:lineRule="auto"/>
        <w:ind w:left="2835"/>
        <w:rPr>
          <w:b/>
          <w:bCs/>
          <w:color w:val="174195"/>
        </w:rPr>
      </w:pPr>
      <w:r w:rsidRPr="008B028D">
        <w:rPr>
          <w:b/>
          <w:bCs/>
          <w:color w:val="174195"/>
        </w:rPr>
        <w:t xml:space="preserve">Modalités d’accès à la formation :  </w:t>
      </w:r>
      <w:sdt>
        <w:sdtPr>
          <w:rPr>
            <w:color w:val="174195"/>
            <w:sz w:val="20"/>
            <w:szCs w:val="20"/>
          </w:rPr>
          <w:id w:val="70858615"/>
          <w:placeholder>
            <w:docPart w:val="DFE14FAE3B114F14B36B0D8DEB6C7072"/>
          </w:placeholder>
          <w:comboBox>
            <w:listItem w:displayText="Choisissez un élément" w:value="Choisissez un élément"/>
            <w:listItem w:displayText="Test de positionnement" w:value="Test de positionnement"/>
            <w:listItem w:displayText="Entretien" w:value="Entretien"/>
            <w:listItem w:displayText="Sélection MRS (Méthode de Recrutement par Simulation)" w:value="Sélection MRS (Méthode de Recrutement par Simulation)"/>
            <w:listItem w:displayText="Pas de modalités particulières" w:value="Pas de modalités particulières"/>
          </w:comboBox>
        </w:sdtPr>
        <w:sdtEndPr/>
        <w:sdtContent>
          <w:r w:rsidR="00A4730F">
            <w:rPr>
              <w:color w:val="174195"/>
              <w:sz w:val="20"/>
              <w:szCs w:val="20"/>
            </w:rPr>
            <w:t>Entretien</w:t>
          </w:r>
        </w:sdtContent>
      </w:sdt>
    </w:p>
    <w:p w14:paraId="6C5D05B8" w14:textId="26213845" w:rsidR="000D1DC3" w:rsidRPr="008B028D" w:rsidRDefault="000D1DC3" w:rsidP="00BA2E54">
      <w:pPr>
        <w:spacing w:after="0" w:line="240" w:lineRule="auto"/>
        <w:ind w:left="2835"/>
        <w:rPr>
          <w:b/>
          <w:bCs/>
          <w:color w:val="174195"/>
        </w:rPr>
      </w:pPr>
    </w:p>
    <w:p w14:paraId="0A61E778" w14:textId="2473A020" w:rsidR="00D931B5" w:rsidRPr="008B028D" w:rsidRDefault="00320328" w:rsidP="00595DEA">
      <w:pPr>
        <w:ind w:left="2835"/>
        <w:rPr>
          <w:b/>
          <w:bCs/>
          <w:color w:val="174195"/>
        </w:rPr>
      </w:pPr>
      <w:r w:rsidRPr="008B028D">
        <w:rPr>
          <w:b/>
          <w:bCs/>
          <w:color w:val="174195"/>
        </w:rPr>
        <w:t>Possibilité d'aménagement de parcours</w:t>
      </w:r>
      <w:r w:rsidR="00A4730F">
        <w:rPr>
          <w:b/>
          <w:bCs/>
          <w:color w:val="174195"/>
        </w:rPr>
        <w:t> :</w:t>
      </w:r>
      <w:r w:rsidRPr="008B028D">
        <w:rPr>
          <w:b/>
          <w:bCs/>
          <w:color w:val="174195"/>
        </w:rPr>
        <w:t xml:space="preserve"> Oui  </w:t>
      </w:r>
    </w:p>
    <w:p w14:paraId="47B144E0" w14:textId="307D3DFF" w:rsidR="00BA2E54" w:rsidRPr="008B028D" w:rsidRDefault="00BA2E54" w:rsidP="00BA2E54">
      <w:pPr>
        <w:spacing w:after="0" w:line="240" w:lineRule="auto"/>
        <w:ind w:left="2835"/>
        <w:rPr>
          <w:b/>
          <w:bCs/>
          <w:color w:val="174195"/>
        </w:rPr>
      </w:pPr>
      <w:r w:rsidRPr="008B028D">
        <w:rPr>
          <w:b/>
          <w:bCs/>
          <w:color w:val="174195"/>
        </w:rPr>
        <w:t>Méthodologie d’enseignement :</w:t>
      </w:r>
      <w:r w:rsidRPr="008B028D">
        <w:rPr>
          <w:color w:val="174195"/>
        </w:rPr>
        <w:t xml:space="preserve"> </w:t>
      </w:r>
      <w:r w:rsidR="000D1DC3" w:rsidRPr="008B028D">
        <w:rPr>
          <w:color w:val="174195"/>
        </w:rPr>
        <w:t xml:space="preserve">   </w:t>
      </w:r>
      <w:r w:rsidR="00A4730F">
        <w:rPr>
          <w:color w:val="174195"/>
        </w:rPr>
        <w:t>En présentiel en centre de formation, stages en entreprise</w:t>
      </w:r>
    </w:p>
    <w:p w14:paraId="4583C3A7" w14:textId="77777777" w:rsidR="008517D7" w:rsidRPr="008B028D" w:rsidRDefault="008517D7" w:rsidP="00595DEA">
      <w:pPr>
        <w:spacing w:after="0" w:line="240" w:lineRule="auto"/>
        <w:rPr>
          <w:color w:val="174195"/>
        </w:rPr>
      </w:pPr>
    </w:p>
    <w:p w14:paraId="6AF5A586" w14:textId="17BDA0D2" w:rsidR="00BA2E54" w:rsidRPr="008B028D" w:rsidRDefault="00BA2E54" w:rsidP="00BA2E54">
      <w:pPr>
        <w:spacing w:after="0" w:line="240" w:lineRule="auto"/>
        <w:ind w:left="2835"/>
        <w:rPr>
          <w:b/>
          <w:bCs/>
          <w:color w:val="174195"/>
        </w:rPr>
      </w:pPr>
      <w:r w:rsidRPr="008B028D">
        <w:rPr>
          <w:b/>
          <w:bCs/>
          <w:color w:val="174195"/>
        </w:rPr>
        <w:t>Public concerné :</w:t>
      </w:r>
      <w:r w:rsidRPr="008B028D">
        <w:rPr>
          <w:color w:val="174195"/>
        </w:rPr>
        <w:t xml:space="preserve"> </w:t>
      </w:r>
      <w:r w:rsidR="00595DEA">
        <w:rPr>
          <w:color w:val="174195"/>
        </w:rPr>
        <w:t>Tout public</w:t>
      </w:r>
    </w:p>
    <w:p w14:paraId="4B375656" w14:textId="77777777" w:rsidR="00BA2E54" w:rsidRPr="008B028D" w:rsidRDefault="00BA2E54" w:rsidP="00595DEA">
      <w:pPr>
        <w:spacing w:after="0" w:line="240" w:lineRule="auto"/>
        <w:rPr>
          <w:color w:val="174195"/>
          <w:sz w:val="18"/>
          <w:szCs w:val="18"/>
        </w:rPr>
      </w:pPr>
    </w:p>
    <w:p w14:paraId="56CA38EC" w14:textId="02D2A181" w:rsidR="008517D7" w:rsidRPr="008B028D" w:rsidRDefault="00BA2E54" w:rsidP="00595DEA">
      <w:pPr>
        <w:spacing w:after="0" w:line="240" w:lineRule="auto"/>
        <w:ind w:left="2835"/>
        <w:rPr>
          <w:color w:val="174195"/>
        </w:rPr>
      </w:pPr>
      <w:r w:rsidRPr="008B028D">
        <w:rPr>
          <w:b/>
          <w:bCs/>
          <w:color w:val="174195"/>
        </w:rPr>
        <w:t>Effectif de la formation</w:t>
      </w:r>
      <w:r w:rsidRPr="008B028D">
        <w:rPr>
          <w:color w:val="174195"/>
        </w:rPr>
        <w:t xml:space="preserve"> : </w:t>
      </w:r>
      <w:r w:rsidR="00595DEA">
        <w:rPr>
          <w:color w:val="174195"/>
        </w:rPr>
        <w:t>12 stagiaires</w:t>
      </w:r>
    </w:p>
    <w:p w14:paraId="26F6A11C" w14:textId="77777777" w:rsidR="00BA2E54" w:rsidRPr="008B028D" w:rsidRDefault="00BA2E54" w:rsidP="00BA2E54">
      <w:pPr>
        <w:spacing w:after="0" w:line="240" w:lineRule="auto"/>
        <w:ind w:left="2835"/>
        <w:rPr>
          <w:color w:val="174195"/>
          <w:sz w:val="18"/>
          <w:szCs w:val="18"/>
        </w:rPr>
      </w:pPr>
    </w:p>
    <w:p w14:paraId="3F7498B5" w14:textId="658A75FA" w:rsidR="008517D7" w:rsidRPr="008B028D" w:rsidRDefault="00BA2E54" w:rsidP="00595DEA">
      <w:pPr>
        <w:spacing w:after="0" w:line="240" w:lineRule="auto"/>
        <w:ind w:left="2835"/>
        <w:rPr>
          <w:color w:val="174195"/>
        </w:rPr>
      </w:pPr>
      <w:r w:rsidRPr="008B028D">
        <w:rPr>
          <w:b/>
          <w:bCs/>
          <w:color w:val="174195"/>
        </w:rPr>
        <w:t>Durée :</w:t>
      </w:r>
      <w:r w:rsidRPr="008B028D">
        <w:rPr>
          <w:color w:val="174195"/>
        </w:rPr>
        <w:t xml:space="preserve"> </w:t>
      </w:r>
      <w:r w:rsidR="00595DEA">
        <w:rPr>
          <w:color w:val="174195"/>
        </w:rPr>
        <w:t>10 mois</w:t>
      </w:r>
    </w:p>
    <w:p w14:paraId="771330EA" w14:textId="77777777" w:rsidR="00BA2E54" w:rsidRPr="008B028D" w:rsidRDefault="00BA2E54" w:rsidP="00BA2E54">
      <w:pPr>
        <w:spacing w:after="0" w:line="240" w:lineRule="auto"/>
        <w:ind w:left="2835"/>
        <w:rPr>
          <w:color w:val="174195"/>
          <w:sz w:val="18"/>
          <w:szCs w:val="18"/>
        </w:rPr>
      </w:pPr>
    </w:p>
    <w:p w14:paraId="3648870E" w14:textId="3A2A9C76" w:rsidR="00BA2E54" w:rsidRPr="008B028D" w:rsidRDefault="00BA2E54" w:rsidP="00BA2E54">
      <w:pPr>
        <w:spacing w:after="0" w:line="240" w:lineRule="auto"/>
        <w:ind w:left="2835"/>
        <w:rPr>
          <w:color w:val="174195"/>
        </w:rPr>
      </w:pPr>
      <w:r w:rsidRPr="008B028D">
        <w:rPr>
          <w:b/>
          <w:bCs/>
          <w:color w:val="174195"/>
        </w:rPr>
        <w:t>Dates :</w:t>
      </w:r>
      <w:r w:rsidRPr="008B028D">
        <w:rPr>
          <w:color w:val="174195"/>
        </w:rPr>
        <w:t xml:space="preserve"> </w:t>
      </w:r>
      <w:r w:rsidR="00595DEA">
        <w:rPr>
          <w:color w:val="174195"/>
        </w:rPr>
        <w:t>Du 0</w:t>
      </w:r>
      <w:r w:rsidR="00E66567">
        <w:rPr>
          <w:color w:val="174195"/>
        </w:rPr>
        <w:t>9</w:t>
      </w:r>
      <w:r w:rsidR="00595DEA">
        <w:rPr>
          <w:color w:val="174195"/>
        </w:rPr>
        <w:t>/09/202</w:t>
      </w:r>
      <w:r w:rsidR="00E66567">
        <w:rPr>
          <w:color w:val="174195"/>
        </w:rPr>
        <w:t>4</w:t>
      </w:r>
      <w:r w:rsidR="00595DEA">
        <w:rPr>
          <w:color w:val="174195"/>
        </w:rPr>
        <w:t xml:space="preserve"> au </w:t>
      </w:r>
      <w:r w:rsidR="00E66567">
        <w:rPr>
          <w:color w:val="174195"/>
        </w:rPr>
        <w:t>28</w:t>
      </w:r>
      <w:r w:rsidR="00595DEA">
        <w:rPr>
          <w:color w:val="174195"/>
        </w:rPr>
        <w:t>/06/202</w:t>
      </w:r>
      <w:r w:rsidR="00E66567">
        <w:rPr>
          <w:color w:val="174195"/>
        </w:rPr>
        <w:t>5</w:t>
      </w:r>
    </w:p>
    <w:p w14:paraId="1771FC48" w14:textId="77777777" w:rsidR="008517D7" w:rsidRPr="008B028D" w:rsidRDefault="008517D7" w:rsidP="00BA2E54">
      <w:pPr>
        <w:spacing w:after="0" w:line="240" w:lineRule="auto"/>
        <w:ind w:left="2835"/>
        <w:rPr>
          <w:color w:val="174195"/>
        </w:rPr>
      </w:pPr>
    </w:p>
    <w:p w14:paraId="0AE8019E" w14:textId="206097E3" w:rsidR="008517D7" w:rsidRPr="008B028D" w:rsidRDefault="008517D7" w:rsidP="00BA2E54">
      <w:pPr>
        <w:spacing w:after="0" w:line="240" w:lineRule="auto"/>
        <w:ind w:left="2835"/>
        <w:rPr>
          <w:b/>
          <w:bCs/>
          <w:color w:val="174195"/>
        </w:rPr>
      </w:pPr>
      <w:r w:rsidRPr="008B028D">
        <w:rPr>
          <w:b/>
          <w:bCs/>
          <w:color w:val="174195"/>
        </w:rPr>
        <w:t>Coût de la formation :</w:t>
      </w:r>
      <w:r w:rsidR="00595DEA">
        <w:rPr>
          <w:b/>
          <w:bCs/>
          <w:color w:val="174195"/>
        </w:rPr>
        <w:t xml:space="preserve"> </w:t>
      </w:r>
      <w:r w:rsidR="00595DEA" w:rsidRPr="00595DEA">
        <w:rPr>
          <w:bCs/>
          <w:color w:val="174195"/>
        </w:rPr>
        <w:t>13€ de l’heure avec prise en charge possible</w:t>
      </w:r>
    </w:p>
    <w:p w14:paraId="0192CB5E" w14:textId="77777777" w:rsidR="008517D7" w:rsidRPr="008B028D" w:rsidRDefault="008517D7" w:rsidP="00BA2E54">
      <w:pPr>
        <w:spacing w:after="0" w:line="240" w:lineRule="auto"/>
        <w:ind w:left="2835"/>
        <w:rPr>
          <w:b/>
          <w:bCs/>
          <w:color w:val="174195"/>
        </w:rPr>
      </w:pPr>
    </w:p>
    <w:p w14:paraId="7BDC7611" w14:textId="0C83161D" w:rsidR="008517D7" w:rsidRPr="00595DEA" w:rsidRDefault="008517D7" w:rsidP="00595DEA">
      <w:pPr>
        <w:spacing w:after="0" w:line="240" w:lineRule="auto"/>
        <w:ind w:left="2835"/>
        <w:rPr>
          <w:b/>
          <w:bCs/>
          <w:color w:val="174195"/>
        </w:rPr>
      </w:pPr>
      <w:r w:rsidRPr="008B028D">
        <w:rPr>
          <w:b/>
          <w:bCs/>
          <w:color w:val="174195"/>
        </w:rPr>
        <w:lastRenderedPageBreak/>
        <w:t>Financement</w:t>
      </w:r>
      <w:r w:rsidR="00761860" w:rsidRPr="008B028D">
        <w:rPr>
          <w:b/>
          <w:bCs/>
          <w:color w:val="174195"/>
        </w:rPr>
        <w:t xml:space="preserve"> </w:t>
      </w:r>
      <w:r w:rsidRPr="008B028D">
        <w:rPr>
          <w:b/>
          <w:bCs/>
          <w:color w:val="174195"/>
        </w:rPr>
        <w:t>:</w:t>
      </w:r>
      <w:r w:rsidR="00595DEA">
        <w:rPr>
          <w:b/>
          <w:bCs/>
          <w:color w:val="174195"/>
        </w:rPr>
        <w:t xml:space="preserve"> </w:t>
      </w:r>
      <w:r w:rsidR="00595DEA" w:rsidRPr="00595DEA">
        <w:rPr>
          <w:bCs/>
          <w:color w:val="174195"/>
        </w:rPr>
        <w:t xml:space="preserve">Région, </w:t>
      </w:r>
      <w:r w:rsidR="00323E7A">
        <w:rPr>
          <w:bCs/>
          <w:color w:val="174195"/>
        </w:rPr>
        <w:t>France Travail</w:t>
      </w:r>
      <w:r w:rsidR="00595DEA" w:rsidRPr="00595DEA">
        <w:rPr>
          <w:bCs/>
          <w:color w:val="174195"/>
        </w:rPr>
        <w:t>, CPF, CPF de transition professionnelle, pro-A, OPCO, individuel, entreprise</w:t>
      </w:r>
    </w:p>
    <w:p w14:paraId="53AA6116" w14:textId="77777777" w:rsidR="00BA2E54" w:rsidRPr="008B028D" w:rsidRDefault="00BA2E54" w:rsidP="00BA2E54">
      <w:pPr>
        <w:spacing w:after="0" w:line="240" w:lineRule="auto"/>
        <w:ind w:left="2835"/>
        <w:rPr>
          <w:color w:val="174195"/>
          <w:sz w:val="18"/>
          <w:szCs w:val="18"/>
        </w:rPr>
      </w:pPr>
    </w:p>
    <w:p w14:paraId="30724577" w14:textId="466E0095" w:rsidR="008517D7" w:rsidRPr="008B028D" w:rsidRDefault="00BA2E54" w:rsidP="00595DEA">
      <w:pPr>
        <w:spacing w:after="0" w:line="240" w:lineRule="auto"/>
        <w:ind w:left="2835"/>
        <w:rPr>
          <w:color w:val="174195"/>
        </w:rPr>
      </w:pPr>
      <w:r w:rsidRPr="008B028D">
        <w:rPr>
          <w:b/>
          <w:bCs/>
          <w:color w:val="174195"/>
        </w:rPr>
        <w:t>Lieu de formation :</w:t>
      </w:r>
      <w:r w:rsidRPr="008B028D">
        <w:rPr>
          <w:color w:val="174195"/>
        </w:rPr>
        <w:t xml:space="preserve"> </w:t>
      </w:r>
      <w:r w:rsidR="00595DEA">
        <w:rPr>
          <w:color w:val="174195"/>
        </w:rPr>
        <w:t>Lycée des métiers André Siegfried à Haguenau</w:t>
      </w:r>
    </w:p>
    <w:p w14:paraId="2ADFA83E" w14:textId="77777777" w:rsidR="00BA2E54" w:rsidRPr="008B028D" w:rsidRDefault="00BA2E54" w:rsidP="00BA2E54">
      <w:pPr>
        <w:spacing w:after="0" w:line="240" w:lineRule="auto"/>
        <w:ind w:left="2835"/>
        <w:rPr>
          <w:color w:val="174195"/>
          <w:sz w:val="18"/>
          <w:szCs w:val="18"/>
        </w:rPr>
      </w:pPr>
    </w:p>
    <w:p w14:paraId="61462D56" w14:textId="5E40445A" w:rsidR="00BA2E54" w:rsidRPr="008B028D" w:rsidRDefault="00BA2E54" w:rsidP="00BA2E54">
      <w:pPr>
        <w:spacing w:after="0" w:line="240" w:lineRule="auto"/>
        <w:ind w:left="2835"/>
        <w:rPr>
          <w:color w:val="174195"/>
        </w:rPr>
      </w:pPr>
      <w:r w:rsidRPr="008B028D">
        <w:rPr>
          <w:b/>
          <w:bCs/>
          <w:color w:val="174195"/>
        </w:rPr>
        <w:t>Sélection :</w:t>
      </w:r>
      <w:r w:rsidRPr="008B028D">
        <w:rPr>
          <w:color w:val="174195"/>
        </w:rPr>
        <w:t xml:space="preserve"> </w:t>
      </w:r>
      <w:r w:rsidR="00595DEA">
        <w:rPr>
          <w:color w:val="174195"/>
        </w:rPr>
        <w:t>Etude du CV et de la lettre de motivation, entretien</w:t>
      </w:r>
    </w:p>
    <w:p w14:paraId="7172410B" w14:textId="77777777" w:rsidR="00320328" w:rsidRPr="008B028D" w:rsidRDefault="00320328" w:rsidP="00595DEA">
      <w:pPr>
        <w:spacing w:after="0" w:line="240" w:lineRule="auto"/>
        <w:rPr>
          <w:color w:val="174195"/>
          <w:sz w:val="18"/>
          <w:szCs w:val="18"/>
        </w:rPr>
      </w:pPr>
    </w:p>
    <w:p w14:paraId="539583B9" w14:textId="2EEC3E77" w:rsidR="00320328" w:rsidRPr="008B028D" w:rsidRDefault="00FA3553" w:rsidP="00B55F62">
      <w:pPr>
        <w:spacing w:after="0" w:line="240" w:lineRule="auto"/>
        <w:ind w:left="2835"/>
        <w:rPr>
          <w:b/>
          <w:bCs/>
          <w:color w:val="174195"/>
        </w:rPr>
      </w:pPr>
      <w:r w:rsidRPr="008B028D">
        <w:rPr>
          <w:b/>
          <w:bCs/>
          <w:color w:val="174195"/>
        </w:rPr>
        <w:t>Modalités d’é</w:t>
      </w:r>
      <w:r w:rsidR="00BA2E54" w:rsidRPr="008B028D">
        <w:rPr>
          <w:b/>
          <w:bCs/>
          <w:color w:val="174195"/>
        </w:rPr>
        <w:t xml:space="preserve">valuation : </w:t>
      </w:r>
      <w:r w:rsidR="00595DEA" w:rsidRPr="00595DEA">
        <w:rPr>
          <w:bCs/>
          <w:color w:val="174195"/>
        </w:rPr>
        <w:t>En contrôle en Cours de Formation</w:t>
      </w:r>
    </w:p>
    <w:p w14:paraId="3F3CEE93" w14:textId="77777777" w:rsidR="00320328" w:rsidRPr="008B028D" w:rsidRDefault="00320328" w:rsidP="00B55F62">
      <w:pPr>
        <w:spacing w:after="0" w:line="240" w:lineRule="auto"/>
        <w:ind w:left="2835"/>
        <w:rPr>
          <w:b/>
          <w:bCs/>
          <w:color w:val="174195"/>
        </w:rPr>
      </w:pPr>
    </w:p>
    <w:p w14:paraId="55C0B935" w14:textId="6FF59139" w:rsidR="00320328" w:rsidRPr="008B028D" w:rsidRDefault="00320328" w:rsidP="00341DC2">
      <w:pPr>
        <w:spacing w:after="0" w:line="240" w:lineRule="auto"/>
        <w:ind w:left="2835"/>
        <w:rPr>
          <w:b/>
          <w:bCs/>
          <w:color w:val="174195"/>
        </w:rPr>
      </w:pPr>
      <w:r w:rsidRPr="008B028D">
        <w:rPr>
          <w:b/>
          <w:bCs/>
          <w:color w:val="174195"/>
        </w:rPr>
        <w:t xml:space="preserve">Formation par blocs de compétences : Oui  </w:t>
      </w:r>
    </w:p>
    <w:p w14:paraId="26BBD40E" w14:textId="32D035B6" w:rsidR="00B55F62" w:rsidRPr="008B028D" w:rsidRDefault="00BA2E54" w:rsidP="00341DC2">
      <w:pPr>
        <w:spacing w:after="0" w:line="240" w:lineRule="auto"/>
        <w:rPr>
          <w:color w:val="174195"/>
        </w:rPr>
      </w:pPr>
      <w:r w:rsidRPr="008B028D">
        <w:rPr>
          <w:color w:val="174195"/>
        </w:rPr>
        <w:t xml:space="preserve"> </w:t>
      </w:r>
    </w:p>
    <w:p w14:paraId="0EC2E16D" w14:textId="0771CD4A" w:rsidR="00B55F62" w:rsidRPr="008B028D" w:rsidRDefault="00B55F62" w:rsidP="00B55F62">
      <w:pPr>
        <w:spacing w:after="0" w:line="240" w:lineRule="auto"/>
        <w:ind w:left="2835"/>
        <w:rPr>
          <w:b/>
          <w:bCs/>
          <w:color w:val="174195"/>
        </w:rPr>
      </w:pPr>
      <w:r w:rsidRPr="008B028D">
        <w:rPr>
          <w:b/>
          <w:bCs/>
          <w:color w:val="174195"/>
        </w:rPr>
        <w:t xml:space="preserve">Méthodes mobilisées : </w:t>
      </w:r>
      <w:sdt>
        <w:sdtPr>
          <w:rPr>
            <w:color w:val="174195"/>
            <w:sz w:val="20"/>
            <w:szCs w:val="20"/>
          </w:rPr>
          <w:id w:val="742913990"/>
          <w:placeholder>
            <w:docPart w:val="AA66BF63A66E47778AD9337D0E0D2670"/>
          </w:placeholder>
          <w:comboBox>
            <w:listItem w:displayText="Choisissez un élément" w:value="Choisissez un élément"/>
            <w:listItem w:displayText="En présentiel" w:value="En présentiel"/>
            <w:listItem w:displayText="En distanciel" w:value="En distanciel"/>
            <w:listItem w:displayText="e-learning" w:value="e-learning"/>
          </w:comboBox>
        </w:sdtPr>
        <w:sdtEndPr/>
        <w:sdtContent>
          <w:r w:rsidR="00595DEA">
            <w:rPr>
              <w:color w:val="174195"/>
              <w:sz w:val="20"/>
              <w:szCs w:val="20"/>
            </w:rPr>
            <w:t>En présentiel</w:t>
          </w:r>
        </w:sdtContent>
      </w:sdt>
    </w:p>
    <w:p w14:paraId="654EB8E2" w14:textId="77777777" w:rsidR="00FA3553" w:rsidRPr="008B028D" w:rsidRDefault="00FA3553" w:rsidP="00BA2E54">
      <w:pPr>
        <w:spacing w:after="0" w:line="240" w:lineRule="auto"/>
        <w:ind w:left="2835"/>
        <w:rPr>
          <w:color w:val="174195"/>
          <w:sz w:val="18"/>
          <w:szCs w:val="18"/>
        </w:rPr>
      </w:pPr>
    </w:p>
    <w:p w14:paraId="1817AF57" w14:textId="17D52AA9" w:rsidR="00BA2E54" w:rsidRPr="008B028D" w:rsidRDefault="00BA2E54" w:rsidP="00BA2E54">
      <w:pPr>
        <w:spacing w:after="0" w:line="240" w:lineRule="auto"/>
        <w:ind w:left="2835"/>
        <w:rPr>
          <w:color w:val="174195"/>
        </w:rPr>
      </w:pPr>
      <w:r w:rsidRPr="008B028D">
        <w:rPr>
          <w:b/>
          <w:bCs/>
          <w:color w:val="174195"/>
        </w:rPr>
        <w:t>Formacode</w:t>
      </w:r>
      <w:r w:rsidR="00E66567">
        <w:rPr>
          <w:b/>
          <w:bCs/>
          <w:color w:val="174195"/>
        </w:rPr>
        <w:t>s</w:t>
      </w:r>
      <w:r w:rsidRPr="008B028D">
        <w:rPr>
          <w:b/>
          <w:bCs/>
          <w:color w:val="174195"/>
        </w:rPr>
        <w:t xml:space="preserve"> :</w:t>
      </w:r>
      <w:r w:rsidRPr="008B028D">
        <w:rPr>
          <w:color w:val="174195"/>
        </w:rPr>
        <w:t xml:space="preserve"> </w:t>
      </w:r>
      <w:r w:rsidR="00595DEA">
        <w:rPr>
          <w:color w:val="174195"/>
        </w:rPr>
        <w:t>215</w:t>
      </w:r>
      <w:r w:rsidR="00AD01F9">
        <w:rPr>
          <w:color w:val="174195"/>
        </w:rPr>
        <w:t>7</w:t>
      </w:r>
      <w:r w:rsidR="00E66567">
        <w:rPr>
          <w:color w:val="174195"/>
        </w:rPr>
        <w:t>6 - 21589</w:t>
      </w:r>
    </w:p>
    <w:p w14:paraId="5FAE4C09" w14:textId="77777777" w:rsidR="000B3A91" w:rsidRPr="008B028D" w:rsidRDefault="000B3A91" w:rsidP="00BA2E54">
      <w:pPr>
        <w:spacing w:after="0" w:line="240" w:lineRule="auto"/>
        <w:ind w:left="2835"/>
        <w:rPr>
          <w:color w:val="174195"/>
          <w:sz w:val="18"/>
          <w:szCs w:val="18"/>
        </w:rPr>
      </w:pPr>
    </w:p>
    <w:p w14:paraId="62F2D52A" w14:textId="6326D5CA" w:rsidR="00595DEA" w:rsidRDefault="00BA2E54" w:rsidP="00595DEA">
      <w:pPr>
        <w:spacing w:after="0" w:line="240" w:lineRule="auto"/>
        <w:ind w:left="2835"/>
        <w:rPr>
          <w:color w:val="002060"/>
        </w:rPr>
      </w:pPr>
      <w:r w:rsidRPr="008B028D">
        <w:rPr>
          <w:b/>
          <w:bCs/>
          <w:color w:val="174195"/>
        </w:rPr>
        <w:t xml:space="preserve">ROME : </w:t>
      </w:r>
      <w:hyperlink r:id="rId7" w:tgtFrame="_blank" w:history="1">
        <w:r w:rsidR="00AD01F9" w:rsidRPr="00AD01F9">
          <w:rPr>
            <w:color w:val="174195"/>
          </w:rPr>
          <w:t xml:space="preserve">D1103 : Charcuterie - traiteur </w:t>
        </w:r>
      </w:hyperlink>
    </w:p>
    <w:p w14:paraId="0CA19845" w14:textId="77777777" w:rsidR="000B3A91" w:rsidRPr="008B028D" w:rsidRDefault="000B3A91" w:rsidP="00595DEA">
      <w:pPr>
        <w:spacing w:after="0" w:line="240" w:lineRule="auto"/>
        <w:rPr>
          <w:color w:val="174195"/>
          <w:sz w:val="18"/>
          <w:szCs w:val="18"/>
        </w:rPr>
      </w:pPr>
    </w:p>
    <w:p w14:paraId="2E5B4910" w14:textId="1FA347C5" w:rsidR="00BA2E54" w:rsidRPr="008B028D" w:rsidRDefault="00BA2E54" w:rsidP="00BA2E54">
      <w:pPr>
        <w:spacing w:after="0" w:line="240" w:lineRule="auto"/>
        <w:ind w:left="2835"/>
        <w:rPr>
          <w:color w:val="174195"/>
        </w:rPr>
      </w:pPr>
      <w:r w:rsidRPr="008B028D">
        <w:rPr>
          <w:b/>
          <w:bCs/>
          <w:color w:val="174195"/>
        </w:rPr>
        <w:t>Code RNCP :</w:t>
      </w:r>
      <w:r w:rsidRPr="008B028D">
        <w:rPr>
          <w:color w:val="174195"/>
        </w:rPr>
        <w:t xml:space="preserve"> </w:t>
      </w:r>
      <w:r w:rsidR="00E66567">
        <w:rPr>
          <w:color w:val="174195"/>
        </w:rPr>
        <w:t>37532</w:t>
      </w:r>
    </w:p>
    <w:p w14:paraId="7F0EB4EA" w14:textId="77777777" w:rsidR="000B3A91" w:rsidRPr="008B028D" w:rsidRDefault="000B3A91" w:rsidP="00BA2E54">
      <w:pPr>
        <w:spacing w:after="0" w:line="240" w:lineRule="auto"/>
        <w:ind w:left="2835"/>
        <w:rPr>
          <w:color w:val="174195"/>
          <w:sz w:val="18"/>
          <w:szCs w:val="18"/>
        </w:rPr>
      </w:pPr>
    </w:p>
    <w:p w14:paraId="723F677F" w14:textId="776527DE" w:rsidR="001C53CF" w:rsidRPr="008B028D" w:rsidRDefault="00BA2E54" w:rsidP="000B3A91">
      <w:pPr>
        <w:spacing w:after="0" w:line="240" w:lineRule="auto"/>
        <w:ind w:left="2835"/>
        <w:rPr>
          <w:b/>
          <w:bCs/>
          <w:color w:val="174195"/>
        </w:rPr>
      </w:pPr>
      <w:r w:rsidRPr="008B028D">
        <w:rPr>
          <w:b/>
          <w:bCs/>
          <w:color w:val="174195"/>
        </w:rPr>
        <w:t xml:space="preserve">NSF : </w:t>
      </w:r>
      <w:r w:rsidR="00595DEA" w:rsidRPr="00595DEA">
        <w:rPr>
          <w:color w:val="174195"/>
        </w:rPr>
        <w:t>221 : Agro-alimentaire, alimentation, cuisine</w:t>
      </w:r>
    </w:p>
    <w:p w14:paraId="33596059" w14:textId="06D1F4E7" w:rsidR="00B70903" w:rsidRPr="008B028D" w:rsidRDefault="00B70903" w:rsidP="000B3A91">
      <w:pPr>
        <w:spacing w:after="0" w:line="240" w:lineRule="auto"/>
        <w:ind w:left="2835"/>
        <w:rPr>
          <w:b/>
          <w:bCs/>
          <w:color w:val="174195"/>
        </w:rPr>
      </w:pPr>
    </w:p>
    <w:p w14:paraId="728021A0" w14:textId="7EE1F363" w:rsidR="002A429C" w:rsidRPr="008B028D" w:rsidRDefault="00B70903" w:rsidP="002A429C">
      <w:pPr>
        <w:spacing w:after="0" w:line="240" w:lineRule="auto"/>
        <w:ind w:left="2835"/>
        <w:rPr>
          <w:color w:val="174195"/>
        </w:rPr>
      </w:pPr>
      <w:r w:rsidRPr="008B028D">
        <w:rPr>
          <w:b/>
          <w:bCs/>
          <w:color w:val="174195"/>
        </w:rPr>
        <w:t>Taux de réussite</w:t>
      </w:r>
      <w:r w:rsidR="003B3BFB" w:rsidRPr="008B028D">
        <w:rPr>
          <w:color w:val="174195"/>
        </w:rPr>
        <w:t xml:space="preserve"> </w:t>
      </w:r>
      <w:r w:rsidR="003B3BFB" w:rsidRPr="008B028D">
        <w:rPr>
          <w:color w:val="174195"/>
          <w:sz w:val="16"/>
          <w:szCs w:val="16"/>
        </w:rPr>
        <w:t>(obligatoire pour les actions certifiantes)</w:t>
      </w:r>
      <w:r w:rsidRPr="008B028D">
        <w:rPr>
          <w:b/>
          <w:bCs/>
          <w:color w:val="174195"/>
          <w:sz w:val="16"/>
          <w:szCs w:val="16"/>
        </w:rPr>
        <w:t xml:space="preserve"> </w:t>
      </w:r>
      <w:r w:rsidRPr="008B028D">
        <w:rPr>
          <w:b/>
          <w:bCs/>
          <w:color w:val="174195"/>
        </w:rPr>
        <w:t xml:space="preserve">: </w:t>
      </w:r>
      <w:r w:rsidR="00AD01F9">
        <w:rPr>
          <w:bCs/>
          <w:color w:val="174195"/>
        </w:rPr>
        <w:t>10</w:t>
      </w:r>
      <w:r w:rsidR="00595DEA" w:rsidRPr="00595DEA">
        <w:rPr>
          <w:bCs/>
          <w:color w:val="174195"/>
        </w:rPr>
        <w:t>0%</w:t>
      </w:r>
    </w:p>
    <w:p w14:paraId="1B14E77C" w14:textId="3EF83DA9" w:rsidR="008B028D" w:rsidRPr="00595DEA" w:rsidRDefault="002A429C" w:rsidP="00595DEA">
      <w:pPr>
        <w:spacing w:after="0" w:line="240" w:lineRule="auto"/>
        <w:ind w:left="2835"/>
        <w:rPr>
          <w:b/>
          <w:bCs/>
          <w:color w:val="174195"/>
        </w:rPr>
      </w:pPr>
      <w:r w:rsidRPr="008B028D">
        <w:rPr>
          <w:b/>
          <w:bCs/>
          <w:color w:val="174195"/>
        </w:rPr>
        <w:t>Taux de satisfaction :</w:t>
      </w:r>
      <w:r w:rsidR="00595DEA">
        <w:rPr>
          <w:b/>
          <w:bCs/>
          <w:color w:val="174195"/>
        </w:rPr>
        <w:t xml:space="preserve"> </w:t>
      </w:r>
      <w:r w:rsidR="002B6397">
        <w:rPr>
          <w:bCs/>
          <w:color w:val="174195"/>
        </w:rPr>
        <w:t>75</w:t>
      </w:r>
      <w:r w:rsidR="00595DEA" w:rsidRPr="00595DEA">
        <w:rPr>
          <w:bCs/>
          <w:color w:val="174195"/>
        </w:rPr>
        <w:t>%</w:t>
      </w:r>
    </w:p>
    <w:p w14:paraId="2516EDDF" w14:textId="77777777" w:rsidR="008B028D" w:rsidRDefault="008B028D" w:rsidP="00B55F62">
      <w:pPr>
        <w:spacing w:after="0" w:line="240" w:lineRule="auto"/>
        <w:rPr>
          <w:color w:val="002060"/>
        </w:rPr>
      </w:pPr>
    </w:p>
    <w:p w14:paraId="6CF4406B" w14:textId="77777777" w:rsidR="00DF5F82" w:rsidRPr="00E73BB6" w:rsidRDefault="00DF5F82" w:rsidP="00265BB6">
      <w:pPr>
        <w:pStyle w:val="Titre1"/>
        <w:shd w:val="clear" w:color="auto" w:fill="F29200"/>
        <w:spacing w:after="258"/>
        <w:ind w:left="2835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MOYENS PEDAGOGIQUES</w:t>
      </w:r>
    </w:p>
    <w:p w14:paraId="6084442D" w14:textId="7CAC7A92" w:rsidR="00B70903" w:rsidRPr="004E0EAE" w:rsidRDefault="004E0EAE" w:rsidP="004E0EAE">
      <w:pPr>
        <w:ind w:left="2825" w:firstLine="10"/>
        <w:rPr>
          <w:color w:val="174195"/>
        </w:rPr>
      </w:pPr>
      <w:r w:rsidRPr="004E0EAE">
        <w:rPr>
          <w:color w:val="174195"/>
        </w:rPr>
        <w:t>Les enseignements sont dispensés sur les plateaux techniques du lycée des métiers André Siegfried à Haguenau</w:t>
      </w:r>
      <w:r>
        <w:rPr>
          <w:color w:val="174195"/>
        </w:rPr>
        <w:t>.</w:t>
      </w:r>
    </w:p>
    <w:p w14:paraId="474CA370" w14:textId="6226C7D7" w:rsidR="007A3DC4" w:rsidRDefault="007A3DC4" w:rsidP="007A3DC4"/>
    <w:p w14:paraId="04CD803D" w14:textId="77777777" w:rsidR="007A3DC4" w:rsidRDefault="007A3DC4" w:rsidP="007A3DC4"/>
    <w:p w14:paraId="0719D938" w14:textId="05AF0088" w:rsidR="00B70903" w:rsidRDefault="00B70903" w:rsidP="00706491">
      <w:pPr>
        <w:ind w:left="2835"/>
      </w:pPr>
    </w:p>
    <w:p w14:paraId="25B403F3" w14:textId="2D07FA7C" w:rsidR="00B70903" w:rsidRPr="00B70903" w:rsidRDefault="00B70903" w:rsidP="00B70903">
      <w:pPr>
        <w:ind w:left="2835"/>
        <w:rPr>
          <w:color w:val="FF0000"/>
        </w:rPr>
      </w:pPr>
    </w:p>
    <w:p w14:paraId="08185108" w14:textId="27E96631" w:rsidR="00B70903" w:rsidRDefault="00B70903" w:rsidP="00706491">
      <w:pPr>
        <w:ind w:left="2835"/>
      </w:pPr>
    </w:p>
    <w:p w14:paraId="400227D0" w14:textId="77777777" w:rsidR="00B70903" w:rsidRDefault="00B70903" w:rsidP="00706491">
      <w:pPr>
        <w:ind w:left="2835"/>
      </w:pPr>
    </w:p>
    <w:p w14:paraId="29B7006A" w14:textId="6C97B035" w:rsidR="000877BB" w:rsidRDefault="000877BB" w:rsidP="00706491">
      <w:pPr>
        <w:ind w:left="2835"/>
      </w:pPr>
    </w:p>
    <w:p w14:paraId="124FC8F5" w14:textId="19DD2178" w:rsidR="000877BB" w:rsidRDefault="000877BB" w:rsidP="00706491">
      <w:pPr>
        <w:ind w:left="2835"/>
      </w:pPr>
    </w:p>
    <w:p w14:paraId="5359B07D" w14:textId="32D49895" w:rsidR="000877BB" w:rsidRDefault="000877BB" w:rsidP="00706491">
      <w:pPr>
        <w:ind w:left="2835"/>
      </w:pPr>
    </w:p>
    <w:p w14:paraId="20EE588F" w14:textId="32D49895" w:rsidR="000877BB" w:rsidRDefault="000877BB" w:rsidP="00706491">
      <w:pPr>
        <w:ind w:left="2835"/>
      </w:pPr>
    </w:p>
    <w:p w14:paraId="5B1DB591" w14:textId="77777777" w:rsidR="00706491" w:rsidRDefault="00706491" w:rsidP="00AF3203"/>
    <w:sectPr w:rsidR="00706491" w:rsidSect="00E70AF6">
      <w:headerReference w:type="default" r:id="rId8"/>
      <w:footerReference w:type="default" r:id="rId9"/>
      <w:pgSz w:w="11906" w:h="16838"/>
      <w:pgMar w:top="740" w:right="424" w:bottom="284" w:left="567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F0A4C4" w14:textId="77777777" w:rsidR="00143A8F" w:rsidRDefault="00143A8F" w:rsidP="00E73BB6">
      <w:pPr>
        <w:spacing w:after="0" w:line="240" w:lineRule="auto"/>
      </w:pPr>
      <w:r>
        <w:separator/>
      </w:r>
    </w:p>
  </w:endnote>
  <w:endnote w:type="continuationSeparator" w:id="0">
    <w:p w14:paraId="72D11D3E" w14:textId="77777777" w:rsidR="00143A8F" w:rsidRDefault="00143A8F" w:rsidP="00E73B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nionPro-Regular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 Condensed">
    <w:altName w:val="Arial"/>
    <w:panose1 w:val="020B0606030804020204"/>
    <w:charset w:val="00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Theme="minorHAnsi" w:eastAsiaTheme="majorEastAsia" w:hAnsiTheme="minorHAnsi" w:cstheme="minorHAnsi"/>
        <w:color w:val="174195"/>
        <w:sz w:val="12"/>
        <w:szCs w:val="12"/>
      </w:rPr>
      <w:id w:val="-1474906189"/>
      <w:docPartObj>
        <w:docPartGallery w:val="Page Numbers (Bottom of Page)"/>
        <w:docPartUnique/>
      </w:docPartObj>
    </w:sdtPr>
    <w:sdtEndPr>
      <w:rPr>
        <w:b/>
        <w:bCs/>
        <w:i/>
        <w:iCs/>
        <w:sz w:val="16"/>
        <w:szCs w:val="16"/>
      </w:rPr>
    </w:sdtEndPr>
    <w:sdtContent>
      <w:p w14:paraId="6A3CCDD3" w14:textId="77777777" w:rsidR="000877BB" w:rsidRPr="003915D3" w:rsidRDefault="000877BB" w:rsidP="003915D3">
        <w:pPr>
          <w:pStyle w:val="Pieddepage"/>
          <w:rPr>
            <w:rFonts w:asciiTheme="minorHAnsi" w:eastAsiaTheme="majorEastAsia" w:hAnsiTheme="minorHAnsi" w:cstheme="minorHAnsi"/>
            <w:color w:val="174195"/>
            <w:sz w:val="12"/>
            <w:szCs w:val="12"/>
          </w:rPr>
        </w:pPr>
      </w:p>
      <w:tbl>
        <w:tblPr>
          <w:tblStyle w:val="Grilledutableau"/>
          <w:tblW w:w="11483" w:type="dxa"/>
          <w:tblInd w:w="-431" w:type="dxa"/>
          <w:tbl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  <w:insideH w:val="single" w:sz="6" w:space="0" w:color="auto"/>
            <w:insideV w:val="dotted" w:sz="4" w:space="0" w:color="auto"/>
          </w:tblBorders>
          <w:tblLook w:val="04A0" w:firstRow="1" w:lastRow="0" w:firstColumn="1" w:lastColumn="0" w:noHBand="0" w:noVBand="1"/>
        </w:tblPr>
        <w:tblGrid>
          <w:gridCol w:w="5813"/>
          <w:gridCol w:w="5670"/>
        </w:tblGrid>
        <w:tr w:rsidR="003915D3" w:rsidRPr="003915D3" w14:paraId="0492E0C4" w14:textId="77777777" w:rsidTr="003915D3">
          <w:tc>
            <w:tcPr>
              <w:tcW w:w="5813" w:type="dxa"/>
            </w:tcPr>
            <w:p w14:paraId="712D3153" w14:textId="77777777" w:rsidR="003915D3" w:rsidRDefault="000877BB" w:rsidP="003915D3">
              <w:pPr>
                <w:spacing w:after="0" w:line="240" w:lineRule="auto"/>
                <w:rPr>
                  <w:rFonts w:asciiTheme="minorHAnsi" w:eastAsiaTheme="majorEastAsia" w:hAnsiTheme="minorHAnsi" w:cstheme="minorHAnsi"/>
                  <w:color w:val="174195"/>
                  <w:sz w:val="16"/>
                  <w:szCs w:val="16"/>
                </w:rPr>
              </w:pPr>
              <w:r w:rsidRPr="003915D3">
                <w:rPr>
                  <w:rFonts w:asciiTheme="minorHAnsi" w:eastAsiaTheme="majorEastAsia" w:hAnsiTheme="minorHAnsi" w:cstheme="minorHAnsi"/>
                  <w:b/>
                  <w:bCs/>
                  <w:color w:val="174195"/>
                  <w:sz w:val="16"/>
                  <w:szCs w:val="16"/>
                </w:rPr>
                <w:t>Mail Référent Handicap</w:t>
              </w:r>
              <w:r w:rsidRPr="003915D3">
                <w:rPr>
                  <w:rFonts w:asciiTheme="minorHAnsi" w:eastAsiaTheme="majorEastAsia" w:hAnsiTheme="minorHAnsi" w:cstheme="minorHAnsi"/>
                  <w:color w:val="174195"/>
                  <w:sz w:val="16"/>
                  <w:szCs w:val="16"/>
                </w:rPr>
                <w:t xml:space="preserve"> : </w:t>
              </w:r>
              <w:hyperlink r:id="rId1" w:history="1">
                <w:r w:rsidR="003915D3" w:rsidRPr="003915D3">
                  <w:rPr>
                    <w:rStyle w:val="Lienhypertexte"/>
                    <w:rFonts w:asciiTheme="minorHAnsi" w:eastAsiaTheme="majorEastAsia" w:hAnsiTheme="minorHAnsi" w:cstheme="minorHAnsi"/>
                    <w:color w:val="auto"/>
                    <w:sz w:val="16"/>
                    <w:szCs w:val="16"/>
                  </w:rPr>
                  <w:t>referent.handicap@greta-nord-alsace.com</w:t>
                </w:r>
              </w:hyperlink>
            </w:p>
            <w:p w14:paraId="391FA569" w14:textId="1C00E82E" w:rsidR="000877BB" w:rsidRPr="003915D3" w:rsidRDefault="003915D3" w:rsidP="003915D3">
              <w:pPr>
                <w:spacing w:after="0" w:line="240" w:lineRule="auto"/>
                <w:rPr>
                  <w:rFonts w:asciiTheme="minorHAnsi" w:eastAsiaTheme="majorEastAsia" w:hAnsiTheme="minorHAnsi" w:cstheme="minorHAnsi"/>
                  <w:color w:val="auto"/>
                  <w:sz w:val="16"/>
                  <w:szCs w:val="16"/>
                </w:rPr>
              </w:pPr>
              <w:r w:rsidRPr="003915D3">
                <w:rPr>
                  <w:rFonts w:asciiTheme="minorHAnsi" w:eastAsia="DejaVu Sans Condensed" w:hAnsiTheme="minorHAnsi" w:cstheme="minorHAnsi"/>
                  <w:b/>
                  <w:bCs/>
                  <w:color w:val="174195"/>
                  <w:sz w:val="16"/>
                  <w:szCs w:val="16"/>
                </w:rPr>
                <w:t xml:space="preserve">Accessibilité handicap : </w:t>
              </w:r>
              <w:r w:rsidRPr="003915D3">
                <w:rPr>
                  <w:rFonts w:asciiTheme="minorHAnsi" w:eastAsia="DejaVu Sans Condensed" w:hAnsiTheme="minorHAnsi" w:cstheme="minorHAnsi"/>
                  <w:color w:val="auto"/>
                  <w:sz w:val="16"/>
                  <w:szCs w:val="16"/>
                </w:rPr>
                <w:t>Prestation accessible aux personnes en situation de handicap</w:t>
              </w:r>
              <w:r>
                <w:rPr>
                  <w:rFonts w:asciiTheme="minorHAnsi" w:eastAsia="DejaVu Sans Condensed" w:hAnsiTheme="minorHAnsi" w:cstheme="minorHAnsi"/>
                  <w:color w:val="auto"/>
                  <w:sz w:val="16"/>
                  <w:szCs w:val="16"/>
                </w:rPr>
                <w:t xml:space="preserve">. </w:t>
              </w:r>
              <w:r w:rsidRPr="003915D3">
                <w:rPr>
                  <w:rFonts w:asciiTheme="minorHAnsi" w:hAnsiTheme="minorHAnsi" w:cstheme="minorHAnsi"/>
                  <w:color w:val="auto"/>
                  <w:sz w:val="16"/>
                  <w:szCs w:val="16"/>
                </w:rPr>
                <w:t>Sous réserve de validation du projet de formation</w:t>
              </w:r>
              <w:r>
                <w:rPr>
                  <w:rFonts w:asciiTheme="minorHAnsi" w:hAnsiTheme="minorHAnsi" w:cstheme="minorHAnsi"/>
                  <w:color w:val="auto"/>
                  <w:sz w:val="16"/>
                  <w:szCs w:val="16"/>
                </w:rPr>
                <w:t>.</w:t>
              </w:r>
            </w:p>
          </w:tc>
          <w:tc>
            <w:tcPr>
              <w:tcW w:w="5670" w:type="dxa"/>
            </w:tcPr>
            <w:p w14:paraId="2EBEA007" w14:textId="1AA5567E" w:rsidR="003915D3" w:rsidRPr="003915D3" w:rsidRDefault="003915D3" w:rsidP="003915D3">
              <w:pPr>
                <w:pStyle w:val="Pieddepage"/>
                <w:jc w:val="right"/>
                <w:rPr>
                  <w:rFonts w:asciiTheme="minorHAnsi" w:eastAsiaTheme="majorEastAsia" w:hAnsiTheme="minorHAnsi" w:cstheme="minorHAnsi"/>
                  <w:i/>
                  <w:iCs/>
                  <w:color w:val="174195"/>
                  <w:sz w:val="14"/>
                  <w:szCs w:val="14"/>
                </w:rPr>
              </w:pPr>
              <w:r w:rsidRPr="003915D3">
                <w:rPr>
                  <w:rFonts w:asciiTheme="minorHAnsi" w:eastAsiaTheme="majorEastAsia" w:hAnsiTheme="minorHAnsi" w:cstheme="minorHAnsi"/>
                  <w:i/>
                  <w:iCs/>
                  <w:color w:val="174195"/>
                  <w:sz w:val="14"/>
                  <w:szCs w:val="14"/>
                </w:rPr>
                <w:t>\OPERATIONNEL\1-ACCUEIL-INFO-CONSEIL\Communication\Fiches produits – V.</w:t>
              </w:r>
              <w:r w:rsidR="0097036F">
                <w:rPr>
                  <w:rFonts w:asciiTheme="minorHAnsi" w:eastAsiaTheme="majorEastAsia" w:hAnsiTheme="minorHAnsi" w:cstheme="minorHAnsi"/>
                  <w:i/>
                  <w:iCs/>
                  <w:color w:val="174195"/>
                  <w:sz w:val="14"/>
                  <w:szCs w:val="14"/>
                </w:rPr>
                <w:t>18-11</w:t>
              </w:r>
              <w:r w:rsidRPr="003915D3">
                <w:rPr>
                  <w:rFonts w:asciiTheme="minorHAnsi" w:eastAsiaTheme="majorEastAsia" w:hAnsiTheme="minorHAnsi" w:cstheme="minorHAnsi"/>
                  <w:i/>
                  <w:iCs/>
                  <w:color w:val="174195"/>
                  <w:sz w:val="14"/>
                  <w:szCs w:val="14"/>
                </w:rPr>
                <w:t>-22</w:t>
              </w:r>
            </w:p>
            <w:p w14:paraId="0E198869" w14:textId="77777777" w:rsidR="000877BB" w:rsidRPr="003915D3" w:rsidRDefault="000877BB" w:rsidP="003915D3">
              <w:pPr>
                <w:pStyle w:val="Pieddepage"/>
                <w:spacing w:after="0" w:line="240" w:lineRule="auto"/>
                <w:jc w:val="right"/>
                <w:rPr>
                  <w:rFonts w:asciiTheme="minorHAnsi" w:eastAsiaTheme="majorEastAsia" w:hAnsiTheme="minorHAnsi" w:cstheme="minorHAnsi"/>
                  <w:color w:val="174195"/>
                  <w:sz w:val="14"/>
                  <w:szCs w:val="14"/>
                </w:rPr>
              </w:pPr>
            </w:p>
          </w:tc>
        </w:tr>
      </w:tbl>
      <w:p w14:paraId="6CE28789" w14:textId="1F08456B" w:rsidR="002A344A" w:rsidRPr="003915D3" w:rsidRDefault="004311B4">
        <w:pPr>
          <w:pStyle w:val="Pieddepage"/>
          <w:jc w:val="right"/>
          <w:rPr>
            <w:rFonts w:asciiTheme="minorHAnsi" w:eastAsiaTheme="majorEastAsia" w:hAnsiTheme="minorHAnsi" w:cstheme="minorHAnsi"/>
            <w:b/>
            <w:bCs/>
            <w:color w:val="174195"/>
            <w:sz w:val="16"/>
            <w:szCs w:val="16"/>
          </w:rPr>
        </w:pPr>
        <w:r w:rsidRPr="003915D3">
          <w:rPr>
            <w:rFonts w:asciiTheme="minorHAnsi" w:eastAsiaTheme="majorEastAsia" w:hAnsiTheme="minorHAnsi" w:cstheme="minorHAnsi"/>
            <w:b/>
            <w:bCs/>
            <w:color w:val="174195"/>
            <w:sz w:val="16"/>
            <w:szCs w:val="16"/>
          </w:rPr>
          <w:t xml:space="preserve">p. </w:t>
        </w:r>
        <w:r w:rsidRPr="003915D3">
          <w:rPr>
            <w:rFonts w:asciiTheme="minorHAnsi" w:eastAsiaTheme="minorEastAsia" w:hAnsiTheme="minorHAnsi" w:cstheme="minorHAnsi"/>
            <w:b/>
            <w:bCs/>
            <w:color w:val="174195"/>
            <w:sz w:val="16"/>
            <w:szCs w:val="16"/>
          </w:rPr>
          <w:fldChar w:fldCharType="begin"/>
        </w:r>
        <w:r w:rsidRPr="003915D3">
          <w:rPr>
            <w:rFonts w:asciiTheme="minorHAnsi" w:hAnsiTheme="minorHAnsi" w:cstheme="minorHAnsi"/>
            <w:b/>
            <w:bCs/>
            <w:color w:val="174195"/>
            <w:sz w:val="16"/>
            <w:szCs w:val="16"/>
          </w:rPr>
          <w:instrText>PAGE    \* MERGEFORMAT</w:instrText>
        </w:r>
        <w:r w:rsidRPr="003915D3">
          <w:rPr>
            <w:rFonts w:asciiTheme="minorHAnsi" w:eastAsiaTheme="minorEastAsia" w:hAnsiTheme="minorHAnsi" w:cstheme="minorHAnsi"/>
            <w:b/>
            <w:bCs/>
            <w:color w:val="174195"/>
            <w:sz w:val="16"/>
            <w:szCs w:val="16"/>
          </w:rPr>
          <w:fldChar w:fldCharType="separate"/>
        </w:r>
        <w:r w:rsidRPr="003915D3">
          <w:rPr>
            <w:rFonts w:asciiTheme="minorHAnsi" w:eastAsiaTheme="majorEastAsia" w:hAnsiTheme="minorHAnsi" w:cstheme="minorHAnsi"/>
            <w:b/>
            <w:bCs/>
            <w:color w:val="174195"/>
            <w:sz w:val="16"/>
            <w:szCs w:val="16"/>
          </w:rPr>
          <w:t>2</w:t>
        </w:r>
        <w:r w:rsidRPr="003915D3">
          <w:rPr>
            <w:rFonts w:asciiTheme="minorHAnsi" w:eastAsiaTheme="majorEastAsia" w:hAnsiTheme="minorHAnsi" w:cstheme="minorHAnsi"/>
            <w:b/>
            <w:bCs/>
            <w:color w:val="174195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F624B7" w14:textId="77777777" w:rsidR="00143A8F" w:rsidRDefault="00143A8F" w:rsidP="00E73BB6">
      <w:pPr>
        <w:spacing w:after="0" w:line="240" w:lineRule="auto"/>
      </w:pPr>
      <w:r>
        <w:separator/>
      </w:r>
    </w:p>
  </w:footnote>
  <w:footnote w:type="continuationSeparator" w:id="0">
    <w:p w14:paraId="199EE85D" w14:textId="77777777" w:rsidR="00143A8F" w:rsidRDefault="00143A8F" w:rsidP="00E73B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E759CE" w14:textId="2FBC81EF" w:rsidR="00371D63" w:rsidRPr="008B028D" w:rsidRDefault="00E73BB6" w:rsidP="00371D63">
    <w:pPr>
      <w:spacing w:after="120"/>
      <w:ind w:right="-2931"/>
      <w:rPr>
        <w:color w:val="174195"/>
        <w:sz w:val="34"/>
      </w:rPr>
    </w:pPr>
    <w:r w:rsidRPr="008B028D">
      <w:rPr>
        <w:b/>
        <w:color w:val="174195"/>
        <w:sz w:val="44"/>
      </w:rPr>
      <w:t xml:space="preserve">GRETA Nord Alsace • </w:t>
    </w:r>
    <w:sdt>
      <w:sdtPr>
        <w:rPr>
          <w:color w:val="174195"/>
          <w:sz w:val="34"/>
        </w:rPr>
        <w:id w:val="273524948"/>
        <w:placeholder>
          <w:docPart w:val="29868ACF9EA94AA29F285D8A95C8310F"/>
        </w:placeholder>
        <w:comboBox>
          <w:listItem w:displayText="Choisissez un élément" w:value="Choisissez un élément"/>
          <w:listItem w:displayText="Formation professionnalisante" w:value="Formation professionnalisante"/>
          <w:listItem w:displayText="Formation diplômante" w:value="Formation diplômante"/>
          <w:listItem w:displayText="Formation qualifiante" w:value="Formation qualifiante"/>
          <w:listItem w:displayText="Formation certifiante" w:value="Formation certifiante"/>
        </w:comboBox>
      </w:sdtPr>
      <w:sdtEndPr/>
      <w:sdtContent>
        <w:r w:rsidR="00A4730F">
          <w:rPr>
            <w:color w:val="174195"/>
            <w:sz w:val="34"/>
          </w:rPr>
          <w:t>Formation diplômante</w:t>
        </w:r>
      </w:sdtContent>
    </w:sdt>
  </w:p>
  <w:p w14:paraId="506D01B0" w14:textId="5A0FA109" w:rsidR="00E73BB6" w:rsidRPr="008B028D" w:rsidRDefault="00E848DE" w:rsidP="00334BFB">
    <w:pPr>
      <w:spacing w:after="120"/>
      <w:ind w:right="-2931"/>
      <w:rPr>
        <w:b/>
        <w:color w:val="0D0D0D" w:themeColor="text1" w:themeTint="F2"/>
        <w:sz w:val="44"/>
        <w:u w:val="single"/>
      </w:rPr>
    </w:pPr>
    <w:r w:rsidRPr="008B028D">
      <w:rPr>
        <w:b/>
        <w:color w:val="0D0D0D" w:themeColor="text1" w:themeTint="F2"/>
        <w:sz w:val="44"/>
        <w:u w:val="single"/>
      </w:rPr>
      <w:t>Fiche Produit</w:t>
    </w:r>
    <w:r w:rsidR="008838C2" w:rsidRPr="008B028D">
      <w:rPr>
        <w:b/>
        <w:color w:val="0D0D0D" w:themeColor="text1" w:themeTint="F2"/>
        <w:sz w:val="44"/>
      </w:rPr>
      <w:t xml:space="preserve"> </w:t>
    </w:r>
    <w:r w:rsidR="008838C2" w:rsidRPr="008B028D">
      <w:rPr>
        <w:b/>
        <w:color w:val="0D0D0D" w:themeColor="text1" w:themeTint="F2"/>
        <w:sz w:val="24"/>
        <w:szCs w:val="12"/>
      </w:rPr>
      <w:t>(Programme en annexe)</w:t>
    </w:r>
    <w:r w:rsidR="00E73BB6" w:rsidRPr="008B028D">
      <w:rPr>
        <w:b/>
        <w:color w:val="0D0D0D" w:themeColor="text1" w:themeTint="F2"/>
        <w:sz w:val="44"/>
        <w:u w:val="single"/>
      </w:rPr>
      <w:t xml:space="preserve"> </w:t>
    </w:r>
  </w:p>
  <w:p w14:paraId="00E68C37" w14:textId="7B2B0410" w:rsidR="00E73BB6" w:rsidRDefault="002D060D" w:rsidP="005F4C87">
    <w:pPr>
      <w:spacing w:after="418"/>
      <w:ind w:right="-2929"/>
    </w:pP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3C47CB54" wp14:editId="4294918E">
              <wp:simplePos x="0" y="0"/>
              <wp:positionH relativeFrom="column">
                <wp:posOffset>-177800</wp:posOffset>
              </wp:positionH>
              <wp:positionV relativeFrom="paragraph">
                <wp:posOffset>598170</wp:posOffset>
              </wp:positionV>
              <wp:extent cx="2114550" cy="8210550"/>
              <wp:effectExtent l="0" t="0" r="0" b="0"/>
              <wp:wrapSquare wrapText="bothSides"/>
              <wp:docPr id="217" name="Zone de text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14550" cy="82105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1711BEB" w14:textId="77777777" w:rsidR="002D060D" w:rsidRPr="00E70AF6" w:rsidRDefault="002D060D" w:rsidP="002D060D">
                          <w:pPr>
                            <w:spacing w:after="108"/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</w:pPr>
                          <w:r w:rsidRPr="00E70AF6"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  <w:t>Affaire suivie par :</w:t>
                          </w:r>
                        </w:p>
                        <w:p w14:paraId="5B48D75E" w14:textId="77777777" w:rsidR="002D060D" w:rsidRDefault="002D060D" w:rsidP="002D060D">
                          <w:pPr>
                            <w:spacing w:after="4" w:line="250" w:lineRule="auto"/>
                            <w:ind w:left="-5" w:hanging="10"/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</w:pPr>
                          <w:r w:rsidRPr="00E70AF6"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  <w:t>Conseiller en formation Continue :</w:t>
                          </w:r>
                        </w:p>
                        <w:p w14:paraId="147B188D" w14:textId="77777777" w:rsidR="002D060D" w:rsidRDefault="002D060D" w:rsidP="002D060D">
                          <w:pPr>
                            <w:spacing w:after="4" w:line="250" w:lineRule="auto"/>
                            <w:ind w:left="-5" w:hanging="10"/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</w:pPr>
                        </w:p>
                        <w:p w14:paraId="5169A62C" w14:textId="77777777" w:rsidR="002D060D" w:rsidRDefault="002D060D" w:rsidP="002D060D">
                          <w:pPr>
                            <w:spacing w:after="4" w:line="250" w:lineRule="auto"/>
                            <w:ind w:left="-5" w:hanging="10"/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  <w:t>Anne MULLER</w:t>
                          </w:r>
                        </w:p>
                        <w:p w14:paraId="5D18D4BA" w14:textId="77777777" w:rsidR="002D060D" w:rsidRDefault="002D060D" w:rsidP="002D060D">
                          <w:pPr>
                            <w:spacing w:after="4" w:line="250" w:lineRule="auto"/>
                            <w:ind w:left="-5" w:hanging="10"/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</w:pPr>
                          <w:hyperlink r:id="rId1" w:history="1">
                            <w:r w:rsidRPr="00267C63">
                              <w:rPr>
                                <w:rStyle w:val="Lienhypertexte"/>
                                <w:rFonts w:asciiTheme="minorHAnsi" w:hAnsiTheme="minorHAnsi" w:cstheme="minorHAnsi"/>
                                <w:sz w:val="18"/>
                                <w:szCs w:val="18"/>
                              </w:rPr>
                              <w:t>anne.muller@greta-nord-alsace.com</w:t>
                            </w:r>
                          </w:hyperlink>
                        </w:p>
                        <w:p w14:paraId="1CA5CF3F" w14:textId="77777777" w:rsidR="002D060D" w:rsidRDefault="002D060D" w:rsidP="002D060D">
                          <w:pPr>
                            <w:spacing w:after="4" w:line="250" w:lineRule="auto"/>
                            <w:ind w:left="-5" w:hanging="10"/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</w:pPr>
                        </w:p>
                        <w:p w14:paraId="200C580A" w14:textId="77777777" w:rsidR="002D060D" w:rsidRDefault="002D060D" w:rsidP="002D060D">
                          <w:pPr>
                            <w:spacing w:after="4" w:line="250" w:lineRule="auto"/>
                            <w:ind w:left="-5" w:hanging="10"/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</w:pPr>
                          <w:r w:rsidRPr="00E70AF6"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  <w:t>Assistante de formation :</w:t>
                          </w:r>
                        </w:p>
                        <w:p w14:paraId="149A3B4C" w14:textId="77777777" w:rsidR="002D060D" w:rsidRDefault="002D060D" w:rsidP="002D060D">
                          <w:pPr>
                            <w:spacing w:after="4" w:line="250" w:lineRule="auto"/>
                            <w:ind w:left="-5" w:hanging="10"/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</w:pPr>
                        </w:p>
                        <w:p w14:paraId="7BE186E8" w14:textId="77777777" w:rsidR="002D060D" w:rsidRDefault="002D060D" w:rsidP="002D060D">
                          <w:pPr>
                            <w:spacing w:after="4" w:line="250" w:lineRule="auto"/>
                            <w:ind w:left="-5" w:hanging="10"/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  <w:t>Laure ROOS – 03.88.06.16.69</w:t>
                          </w:r>
                        </w:p>
                        <w:p w14:paraId="16016A3F" w14:textId="77777777" w:rsidR="002D060D" w:rsidRDefault="002D060D" w:rsidP="002D060D">
                          <w:pPr>
                            <w:spacing w:after="4" w:line="250" w:lineRule="auto"/>
                            <w:ind w:left="-5" w:hanging="10"/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</w:pPr>
                          <w:hyperlink r:id="rId2" w:history="1">
                            <w:r w:rsidRPr="00267C63">
                              <w:rPr>
                                <w:rStyle w:val="Lienhypertexte"/>
                                <w:rFonts w:asciiTheme="minorHAnsi" w:hAnsiTheme="minorHAnsi" w:cstheme="minorHAnsi"/>
                                <w:sz w:val="18"/>
                                <w:szCs w:val="18"/>
                              </w:rPr>
                              <w:t>laure.roos@greta-nord-alsace.com</w:t>
                            </w:r>
                          </w:hyperlink>
                        </w:p>
                        <w:p w14:paraId="4F559F05" w14:textId="77777777" w:rsidR="002D060D" w:rsidRPr="00767F85" w:rsidRDefault="002D060D" w:rsidP="002D060D">
                          <w:pPr>
                            <w:pStyle w:val="Paragraphedeliste"/>
                            <w:spacing w:before="120"/>
                            <w:ind w:left="0" w:right="-709"/>
                            <w:rPr>
                              <w:rFonts w:asciiTheme="minorHAnsi" w:hAnsiTheme="minorHAnsi"/>
                              <w:b/>
                              <w:color w:val="174195"/>
                              <w:sz w:val="16"/>
                              <w:szCs w:val="16"/>
                            </w:rPr>
                          </w:pPr>
                        </w:p>
                        <w:p w14:paraId="22C25C22" w14:textId="77777777" w:rsidR="002D060D" w:rsidRPr="00F23775" w:rsidRDefault="002D060D" w:rsidP="002D060D">
                          <w:pPr>
                            <w:spacing w:after="3"/>
                            <w:ind w:left="-5" w:hanging="10"/>
                            <w:rPr>
                              <w:rFonts w:asciiTheme="minorHAnsi" w:hAnsiTheme="minorHAnsi" w:cstheme="minorHAnsi"/>
                              <w:b/>
                              <w:sz w:val="8"/>
                              <w:szCs w:val="10"/>
                            </w:rPr>
                          </w:pPr>
                        </w:p>
                        <w:p w14:paraId="15554B9C" w14:textId="77777777" w:rsidR="002D060D" w:rsidRPr="00F23775" w:rsidRDefault="002D060D" w:rsidP="002D060D">
                          <w:pPr>
                            <w:spacing w:after="3"/>
                            <w:rPr>
                              <w:rFonts w:asciiTheme="minorHAnsi" w:hAnsiTheme="minorHAnsi" w:cstheme="minorHAnsi"/>
                              <w:sz w:val="16"/>
                              <w:szCs w:val="18"/>
                            </w:rPr>
                          </w:pPr>
                          <w:r w:rsidRPr="00F23775">
                            <w:rPr>
                              <w:rFonts w:asciiTheme="minorHAnsi" w:hAnsiTheme="minorHAnsi" w:cstheme="minorHAnsi"/>
                              <w:b/>
                              <w:sz w:val="16"/>
                              <w:szCs w:val="18"/>
                            </w:rPr>
                            <w:t xml:space="preserve">123 route de Strasbourg </w:t>
                          </w:r>
                        </w:p>
                        <w:p w14:paraId="04426F8D" w14:textId="77777777" w:rsidR="002D060D" w:rsidRPr="00F23775" w:rsidRDefault="002D060D" w:rsidP="002D060D">
                          <w:pPr>
                            <w:spacing w:after="3"/>
                            <w:ind w:left="-5" w:hanging="10"/>
                            <w:rPr>
                              <w:rFonts w:asciiTheme="minorHAnsi" w:hAnsiTheme="minorHAnsi" w:cstheme="minorHAnsi"/>
                              <w:sz w:val="16"/>
                              <w:szCs w:val="18"/>
                            </w:rPr>
                          </w:pPr>
                          <w:r w:rsidRPr="00F23775">
                            <w:rPr>
                              <w:rFonts w:asciiTheme="minorHAnsi" w:hAnsiTheme="minorHAnsi" w:cstheme="minorHAnsi"/>
                              <w:b/>
                              <w:sz w:val="16"/>
                              <w:szCs w:val="18"/>
                            </w:rPr>
                            <w:t xml:space="preserve">BP 50 235 </w:t>
                          </w:r>
                        </w:p>
                        <w:p w14:paraId="03BE1977" w14:textId="77777777" w:rsidR="002D060D" w:rsidRPr="00F23775" w:rsidRDefault="002D060D" w:rsidP="002D060D">
                          <w:pPr>
                            <w:spacing w:after="3"/>
                            <w:ind w:left="-5" w:hanging="10"/>
                            <w:rPr>
                              <w:rFonts w:asciiTheme="minorHAnsi" w:hAnsiTheme="minorHAnsi" w:cstheme="minorHAnsi"/>
                              <w:sz w:val="16"/>
                              <w:szCs w:val="18"/>
                            </w:rPr>
                          </w:pPr>
                          <w:r w:rsidRPr="00F23775">
                            <w:rPr>
                              <w:rFonts w:asciiTheme="minorHAnsi" w:hAnsiTheme="minorHAnsi" w:cstheme="minorHAnsi"/>
                              <w:b/>
                              <w:sz w:val="16"/>
                              <w:szCs w:val="18"/>
                            </w:rPr>
                            <w:t xml:space="preserve">67504 Haguenau Cedex </w:t>
                          </w:r>
                        </w:p>
                        <w:p w14:paraId="2EE3A846" w14:textId="77777777" w:rsidR="002D060D" w:rsidRPr="00F23775" w:rsidRDefault="002D060D" w:rsidP="002D060D">
                          <w:pPr>
                            <w:spacing w:after="3"/>
                            <w:ind w:left="-5" w:hanging="10"/>
                            <w:rPr>
                              <w:rFonts w:asciiTheme="minorHAnsi" w:hAnsiTheme="minorHAnsi" w:cstheme="minorHAnsi"/>
                              <w:sz w:val="16"/>
                              <w:szCs w:val="18"/>
                            </w:rPr>
                          </w:pPr>
                          <w:r w:rsidRPr="00F23775">
                            <w:rPr>
                              <w:rFonts w:asciiTheme="minorHAnsi" w:hAnsiTheme="minorHAnsi" w:cstheme="minorHAnsi"/>
                              <w:b/>
                              <w:sz w:val="16"/>
                              <w:szCs w:val="18"/>
                            </w:rPr>
                            <w:t xml:space="preserve">Tél. 03 88 06 16 66 </w:t>
                          </w:r>
                        </w:p>
                        <w:p w14:paraId="6EBB4830" w14:textId="77777777" w:rsidR="002D060D" w:rsidRPr="00F23775" w:rsidRDefault="002D060D" w:rsidP="002D060D">
                          <w:pPr>
                            <w:spacing w:after="3"/>
                            <w:ind w:left="-5" w:hanging="10"/>
                            <w:rPr>
                              <w:rFonts w:asciiTheme="minorHAnsi" w:hAnsiTheme="minorHAnsi" w:cstheme="minorHAnsi"/>
                              <w:b/>
                              <w:sz w:val="16"/>
                              <w:szCs w:val="18"/>
                            </w:rPr>
                          </w:pPr>
                          <w:r w:rsidRPr="00F23775">
                            <w:rPr>
                              <w:rFonts w:asciiTheme="minorHAnsi" w:hAnsiTheme="minorHAnsi" w:cstheme="minorHAnsi"/>
                              <w:b/>
                              <w:sz w:val="16"/>
                              <w:szCs w:val="18"/>
                            </w:rPr>
                            <w:t xml:space="preserve">Fax : 03 88 06 16 60 </w:t>
                          </w:r>
                        </w:p>
                        <w:p w14:paraId="21CD5393" w14:textId="77777777" w:rsidR="002D060D" w:rsidRPr="00F23775" w:rsidRDefault="002D060D" w:rsidP="002D060D">
                          <w:pPr>
                            <w:spacing w:after="3"/>
                            <w:ind w:left="-5" w:hanging="10"/>
                            <w:rPr>
                              <w:rFonts w:asciiTheme="minorHAnsi" w:hAnsiTheme="minorHAnsi" w:cstheme="minorHAnsi"/>
                              <w:b/>
                              <w:sz w:val="8"/>
                              <w:szCs w:val="8"/>
                            </w:rPr>
                          </w:pPr>
                        </w:p>
                        <w:p w14:paraId="5D0BE4E0" w14:textId="77777777" w:rsidR="002D060D" w:rsidRPr="00F23775" w:rsidRDefault="002D060D" w:rsidP="002D060D">
                          <w:pPr>
                            <w:spacing w:after="3"/>
                            <w:ind w:left="-5" w:hanging="10"/>
                            <w:rPr>
                              <w:rFonts w:asciiTheme="minorHAnsi" w:hAnsiTheme="minorHAnsi" w:cstheme="minorHAnsi"/>
                              <w:bCs/>
                              <w:color w:val="174195"/>
                              <w:sz w:val="16"/>
                              <w:szCs w:val="18"/>
                            </w:rPr>
                          </w:pPr>
                          <w:hyperlink r:id="rId3" w:history="1">
                            <w:r w:rsidRPr="00F23775">
                              <w:rPr>
                                <w:rStyle w:val="Lienhypertexte"/>
                                <w:rFonts w:asciiTheme="minorHAnsi" w:hAnsiTheme="minorHAnsi" w:cstheme="minorHAnsi"/>
                                <w:bCs/>
                                <w:color w:val="174195"/>
                                <w:sz w:val="16"/>
                                <w:szCs w:val="18"/>
                              </w:rPr>
                              <w:t>gna@greta-nord-alsace.com</w:t>
                            </w:r>
                          </w:hyperlink>
                          <w:r w:rsidRPr="00F23775">
                            <w:rPr>
                              <w:rFonts w:asciiTheme="minorHAnsi" w:hAnsiTheme="minorHAnsi" w:cstheme="minorHAnsi"/>
                              <w:bCs/>
                              <w:color w:val="174195"/>
                              <w:sz w:val="16"/>
                              <w:szCs w:val="18"/>
                            </w:rPr>
                            <w:t xml:space="preserve"> </w:t>
                          </w:r>
                        </w:p>
                        <w:p w14:paraId="2C58413D" w14:textId="77777777" w:rsidR="002D060D" w:rsidRPr="00F23775" w:rsidRDefault="002D060D" w:rsidP="002D060D">
                          <w:pPr>
                            <w:spacing w:after="3"/>
                            <w:ind w:left="-5" w:hanging="10"/>
                            <w:rPr>
                              <w:rFonts w:asciiTheme="minorHAnsi" w:hAnsiTheme="minorHAnsi" w:cstheme="minorHAnsi"/>
                              <w:bCs/>
                              <w:color w:val="174195"/>
                              <w:sz w:val="16"/>
                              <w:szCs w:val="18"/>
                            </w:rPr>
                          </w:pPr>
                          <w:r w:rsidRPr="00F23775">
                            <w:rPr>
                              <w:rFonts w:asciiTheme="minorHAnsi" w:hAnsiTheme="minorHAnsi" w:cstheme="minorHAnsi"/>
                              <w:bCs/>
                              <w:color w:val="174195"/>
                              <w:sz w:val="16"/>
                              <w:szCs w:val="18"/>
                            </w:rPr>
                            <w:t xml:space="preserve">Web :  </w:t>
                          </w:r>
                          <w:hyperlink r:id="rId4" w:history="1">
                            <w:r w:rsidRPr="00F23775">
                              <w:rPr>
                                <w:rStyle w:val="Lienhypertexte"/>
                                <w:rFonts w:asciiTheme="minorHAnsi" w:hAnsiTheme="minorHAnsi" w:cstheme="minorHAnsi"/>
                                <w:bCs/>
                                <w:sz w:val="16"/>
                                <w:szCs w:val="18"/>
                              </w:rPr>
                              <w:t>https://www.greta-nord-alsace.</w:t>
                            </w:r>
                          </w:hyperlink>
                          <w:r w:rsidRPr="00F23775">
                            <w:rPr>
                              <w:rStyle w:val="Lienhypertexte"/>
                              <w:rFonts w:asciiTheme="minorHAnsi" w:hAnsiTheme="minorHAnsi" w:cstheme="minorHAnsi"/>
                              <w:bCs/>
                              <w:color w:val="174195"/>
                              <w:sz w:val="16"/>
                              <w:szCs w:val="18"/>
                            </w:rPr>
                            <w:t>com</w:t>
                          </w:r>
                          <w:r w:rsidRPr="00F23775">
                            <w:rPr>
                              <w:rFonts w:asciiTheme="minorHAnsi" w:hAnsiTheme="minorHAnsi" w:cstheme="minorHAnsi"/>
                              <w:bCs/>
                              <w:color w:val="174195"/>
                              <w:sz w:val="16"/>
                              <w:szCs w:val="18"/>
                            </w:rPr>
                            <w:t xml:space="preserve"> </w:t>
                          </w:r>
                        </w:p>
                        <w:p w14:paraId="50CB8F29" w14:textId="77777777" w:rsidR="002D060D" w:rsidRPr="00F23775" w:rsidRDefault="002D060D" w:rsidP="002D060D">
                          <w:pPr>
                            <w:spacing w:after="3"/>
                            <w:ind w:left="-5" w:hanging="10"/>
                            <w:rPr>
                              <w:rFonts w:asciiTheme="minorHAnsi" w:hAnsiTheme="minorHAnsi" w:cstheme="minorHAnsi"/>
                              <w:bCs/>
                              <w:color w:val="174195"/>
                              <w:sz w:val="10"/>
                              <w:szCs w:val="12"/>
                            </w:rPr>
                          </w:pPr>
                        </w:p>
                        <w:p w14:paraId="2C3FF51B" w14:textId="77777777" w:rsidR="002D060D" w:rsidRPr="00F23775" w:rsidRDefault="002D060D" w:rsidP="002D060D">
                          <w:pPr>
                            <w:spacing w:after="3"/>
                            <w:ind w:left="-5" w:hanging="10"/>
                            <w:rPr>
                              <w:rFonts w:asciiTheme="minorHAnsi" w:hAnsiTheme="minorHAnsi" w:cstheme="minorHAnsi"/>
                              <w:bCs/>
                              <w:sz w:val="16"/>
                              <w:szCs w:val="18"/>
                            </w:rPr>
                          </w:pPr>
                          <w:r w:rsidRPr="00F23775">
                            <w:rPr>
                              <w:rFonts w:asciiTheme="minorHAnsi" w:hAnsiTheme="minorHAnsi" w:cstheme="minorHAnsi"/>
                              <w:bCs/>
                              <w:sz w:val="16"/>
                              <w:szCs w:val="18"/>
                            </w:rPr>
                            <w:t xml:space="preserve">SIRET : 196 715 098 00055 </w:t>
                          </w:r>
                        </w:p>
                        <w:p w14:paraId="2CAAE527" w14:textId="77777777" w:rsidR="002D060D" w:rsidRPr="00F23775" w:rsidRDefault="002D060D" w:rsidP="002D060D">
                          <w:pPr>
                            <w:spacing w:after="3"/>
                            <w:ind w:left="-5" w:hanging="10"/>
                            <w:rPr>
                              <w:rFonts w:asciiTheme="minorHAnsi" w:hAnsiTheme="minorHAnsi" w:cstheme="minorHAnsi"/>
                              <w:bCs/>
                              <w:sz w:val="16"/>
                              <w:szCs w:val="18"/>
                            </w:rPr>
                          </w:pPr>
                          <w:r w:rsidRPr="00F23775">
                            <w:rPr>
                              <w:rFonts w:asciiTheme="minorHAnsi" w:hAnsiTheme="minorHAnsi" w:cstheme="minorHAnsi"/>
                              <w:bCs/>
                              <w:sz w:val="16"/>
                              <w:szCs w:val="18"/>
                            </w:rPr>
                            <w:t xml:space="preserve">APE : 8559 A </w:t>
                          </w:r>
                        </w:p>
                        <w:p w14:paraId="3325C290" w14:textId="77777777" w:rsidR="002D060D" w:rsidRDefault="002D060D" w:rsidP="002D060D">
                          <w:pPr>
                            <w:spacing w:after="3"/>
                            <w:ind w:left="-5" w:hanging="10"/>
                            <w:rPr>
                              <w:rFonts w:asciiTheme="minorHAnsi" w:hAnsiTheme="minorHAnsi" w:cstheme="minorHAnsi"/>
                              <w:bCs/>
                              <w:sz w:val="16"/>
                              <w:szCs w:val="18"/>
                            </w:rPr>
                          </w:pPr>
                          <w:r w:rsidRPr="00F23775">
                            <w:rPr>
                              <w:rFonts w:asciiTheme="minorHAnsi" w:hAnsiTheme="minorHAnsi" w:cstheme="minorHAnsi"/>
                              <w:bCs/>
                              <w:sz w:val="16"/>
                              <w:szCs w:val="18"/>
                            </w:rPr>
                            <w:t>N° de Déclaration : 42-67-P0011-67</w:t>
                          </w:r>
                        </w:p>
                        <w:p w14:paraId="4AA5ED65" w14:textId="77777777" w:rsidR="002D060D" w:rsidRDefault="002D060D" w:rsidP="002D060D">
                          <w:pPr>
                            <w:spacing w:after="3"/>
                            <w:ind w:left="-5" w:hanging="10"/>
                            <w:rPr>
                              <w:rFonts w:asciiTheme="minorHAnsi" w:hAnsiTheme="minorHAnsi" w:cstheme="minorHAnsi"/>
                              <w:bCs/>
                              <w:sz w:val="16"/>
                              <w:szCs w:val="18"/>
                            </w:rPr>
                          </w:pPr>
                        </w:p>
                        <w:p w14:paraId="5A9128C9" w14:textId="77777777" w:rsidR="002D060D" w:rsidRDefault="002D060D" w:rsidP="002D060D">
                          <w:pPr>
                            <w:spacing w:after="3"/>
                            <w:ind w:left="-5" w:hanging="10"/>
                            <w:rPr>
                              <w:rFonts w:asciiTheme="minorHAnsi" w:hAnsiTheme="minorHAnsi" w:cstheme="minorHAnsi"/>
                              <w:bCs/>
                              <w:sz w:val="16"/>
                              <w:szCs w:val="18"/>
                            </w:rPr>
                          </w:pPr>
                        </w:p>
                        <w:p w14:paraId="0DD692D8" w14:textId="77777777" w:rsidR="002D060D" w:rsidRDefault="002D060D" w:rsidP="002D060D">
                          <w:pPr>
                            <w:spacing w:after="3"/>
                            <w:ind w:left="-5" w:hanging="10"/>
                            <w:rPr>
                              <w:rFonts w:asciiTheme="minorHAnsi" w:hAnsiTheme="minorHAnsi" w:cstheme="minorHAnsi"/>
                              <w:bCs/>
                              <w:sz w:val="16"/>
                              <w:szCs w:val="18"/>
                            </w:rPr>
                          </w:pPr>
                        </w:p>
                        <w:p w14:paraId="7BCC2A8D" w14:textId="77777777" w:rsidR="002D060D" w:rsidRDefault="002D060D" w:rsidP="002D060D">
                          <w:pPr>
                            <w:spacing w:after="3"/>
                            <w:ind w:left="-5" w:hanging="10"/>
                            <w:rPr>
                              <w:rFonts w:asciiTheme="minorHAnsi" w:hAnsiTheme="minorHAnsi" w:cstheme="minorHAnsi"/>
                              <w:bCs/>
                              <w:sz w:val="16"/>
                              <w:szCs w:val="18"/>
                            </w:rPr>
                          </w:pPr>
                        </w:p>
                        <w:p w14:paraId="62896B5E" w14:textId="77777777" w:rsidR="002D060D" w:rsidRDefault="002D060D" w:rsidP="002D060D">
                          <w:pPr>
                            <w:spacing w:after="3"/>
                            <w:ind w:left="-5" w:hanging="10"/>
                            <w:rPr>
                              <w:rFonts w:asciiTheme="minorHAnsi" w:hAnsiTheme="minorHAnsi" w:cstheme="minorHAnsi"/>
                              <w:bCs/>
                              <w:sz w:val="16"/>
                              <w:szCs w:val="18"/>
                            </w:rPr>
                          </w:pPr>
                        </w:p>
                        <w:p w14:paraId="4CE8D0A3" w14:textId="77777777" w:rsidR="002D060D" w:rsidRDefault="002D060D" w:rsidP="002D060D">
                          <w:pPr>
                            <w:spacing w:after="3"/>
                            <w:ind w:left="-5" w:hanging="10"/>
                            <w:rPr>
                              <w:rFonts w:asciiTheme="minorHAnsi" w:hAnsiTheme="minorHAnsi" w:cstheme="minorHAnsi"/>
                              <w:bCs/>
                              <w:sz w:val="16"/>
                              <w:szCs w:val="18"/>
                            </w:rPr>
                          </w:pPr>
                        </w:p>
                        <w:p w14:paraId="1A98CEBD" w14:textId="77777777" w:rsidR="002D060D" w:rsidRDefault="002D060D" w:rsidP="002D060D">
                          <w:pPr>
                            <w:spacing w:after="3"/>
                            <w:ind w:left="-5" w:hanging="10"/>
                            <w:rPr>
                              <w:rFonts w:asciiTheme="minorHAnsi" w:hAnsiTheme="minorHAnsi" w:cstheme="minorHAnsi"/>
                              <w:bCs/>
                              <w:sz w:val="16"/>
                              <w:szCs w:val="18"/>
                            </w:rPr>
                          </w:pPr>
                        </w:p>
                        <w:p w14:paraId="733FF41C" w14:textId="77777777" w:rsidR="002D060D" w:rsidRDefault="002D060D" w:rsidP="002D060D">
                          <w:pPr>
                            <w:spacing w:after="3"/>
                            <w:ind w:left="-5" w:hanging="10"/>
                            <w:rPr>
                              <w:rFonts w:asciiTheme="minorHAnsi" w:hAnsiTheme="minorHAnsi" w:cstheme="minorHAnsi"/>
                              <w:bCs/>
                              <w:sz w:val="16"/>
                              <w:szCs w:val="18"/>
                            </w:rPr>
                          </w:pPr>
                        </w:p>
                        <w:p w14:paraId="7784D300" w14:textId="77777777" w:rsidR="002D060D" w:rsidRDefault="002D060D" w:rsidP="002D060D">
                          <w:pPr>
                            <w:spacing w:after="3"/>
                            <w:ind w:left="-5" w:hanging="10"/>
                            <w:rPr>
                              <w:rFonts w:asciiTheme="minorHAnsi" w:hAnsiTheme="minorHAnsi" w:cstheme="minorHAnsi"/>
                              <w:bCs/>
                              <w:sz w:val="16"/>
                              <w:szCs w:val="18"/>
                            </w:rPr>
                          </w:pPr>
                        </w:p>
                        <w:p w14:paraId="3D9F9884" w14:textId="77777777" w:rsidR="002D060D" w:rsidRDefault="002D060D" w:rsidP="002D060D">
                          <w:pPr>
                            <w:spacing w:after="3"/>
                            <w:ind w:left="-5" w:hanging="10"/>
                            <w:rPr>
                              <w:rFonts w:asciiTheme="minorHAnsi" w:hAnsiTheme="minorHAnsi" w:cstheme="minorHAnsi"/>
                              <w:bCs/>
                              <w:sz w:val="16"/>
                              <w:szCs w:val="18"/>
                            </w:rPr>
                          </w:pPr>
                        </w:p>
                        <w:p w14:paraId="2EAAE0FD" w14:textId="77777777" w:rsidR="002D060D" w:rsidRDefault="002D060D" w:rsidP="002D060D">
                          <w:pPr>
                            <w:spacing w:after="3"/>
                            <w:ind w:left="-5" w:hanging="10"/>
                            <w:rPr>
                              <w:rFonts w:asciiTheme="minorHAnsi" w:hAnsiTheme="minorHAnsi" w:cstheme="minorHAnsi"/>
                              <w:bCs/>
                              <w:sz w:val="16"/>
                              <w:szCs w:val="18"/>
                            </w:rPr>
                          </w:pPr>
                        </w:p>
                        <w:p w14:paraId="6C860600" w14:textId="77777777" w:rsidR="002D060D" w:rsidRDefault="002D060D" w:rsidP="002D060D">
                          <w:pPr>
                            <w:spacing w:after="3"/>
                            <w:ind w:left="-5" w:hanging="10"/>
                            <w:jc w:val="center"/>
                            <w:rPr>
                              <w:rFonts w:asciiTheme="minorHAnsi" w:hAnsiTheme="minorHAnsi" w:cstheme="minorHAnsi"/>
                              <w:bCs/>
                              <w:sz w:val="16"/>
                              <w:szCs w:val="18"/>
                            </w:rPr>
                          </w:pP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270FE2C0" wp14:editId="277A9C38">
                                <wp:extent cx="1165507" cy="832505"/>
                                <wp:effectExtent l="0" t="0" r="0" b="5715"/>
                                <wp:docPr id="2" name="Image 2"/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Image 2"/>
                                        <pic:cNvPicPr/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165507" cy="8325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14:paraId="6CA121C3" w14:textId="77777777" w:rsidR="002D060D" w:rsidRDefault="002D060D" w:rsidP="002D060D">
                          <w:pPr>
                            <w:spacing w:after="3"/>
                            <w:ind w:left="-5" w:hanging="10"/>
                            <w:rPr>
                              <w:rFonts w:asciiTheme="minorHAnsi" w:hAnsiTheme="minorHAnsi" w:cstheme="minorHAnsi"/>
                              <w:bCs/>
                              <w:sz w:val="16"/>
                              <w:szCs w:val="18"/>
                            </w:rPr>
                          </w:pPr>
                        </w:p>
                        <w:p w14:paraId="7C99281A" w14:textId="77777777" w:rsidR="002D060D" w:rsidRDefault="002D060D" w:rsidP="002D060D">
                          <w:pPr>
                            <w:spacing w:after="3"/>
                            <w:ind w:left="-5" w:hanging="10"/>
                            <w:rPr>
                              <w:rFonts w:asciiTheme="minorHAnsi" w:hAnsiTheme="minorHAnsi" w:cstheme="minorHAnsi"/>
                              <w:bCs/>
                              <w:sz w:val="16"/>
                              <w:szCs w:val="18"/>
                            </w:rPr>
                          </w:pPr>
                        </w:p>
                        <w:p w14:paraId="1AA46DCD" w14:textId="77777777" w:rsidR="002D060D" w:rsidRDefault="002D060D" w:rsidP="002D060D">
                          <w:pPr>
                            <w:spacing w:after="3"/>
                            <w:ind w:left="-5" w:hanging="10"/>
                            <w:rPr>
                              <w:rFonts w:asciiTheme="minorHAnsi" w:hAnsiTheme="minorHAnsi" w:cstheme="minorHAnsi"/>
                              <w:bCs/>
                              <w:sz w:val="16"/>
                              <w:szCs w:val="18"/>
                            </w:rPr>
                          </w:pPr>
                        </w:p>
                        <w:p w14:paraId="31150ACB" w14:textId="77777777" w:rsidR="002D060D" w:rsidRDefault="002D060D" w:rsidP="002D060D">
                          <w:pPr>
                            <w:spacing w:after="3"/>
                            <w:ind w:left="-5" w:hanging="10"/>
                            <w:rPr>
                              <w:rFonts w:asciiTheme="minorHAnsi" w:hAnsiTheme="minorHAnsi" w:cstheme="minorHAnsi"/>
                              <w:bCs/>
                              <w:sz w:val="16"/>
                              <w:szCs w:val="18"/>
                            </w:rPr>
                          </w:pPr>
                        </w:p>
                        <w:p w14:paraId="0F4BE5DD" w14:textId="77777777" w:rsidR="002D060D" w:rsidRDefault="002D060D" w:rsidP="002D060D">
                          <w:pPr>
                            <w:spacing w:after="3"/>
                            <w:ind w:left="-5" w:hanging="10"/>
                            <w:rPr>
                              <w:rFonts w:asciiTheme="minorHAnsi" w:hAnsiTheme="minorHAnsi" w:cstheme="minorHAnsi"/>
                              <w:bCs/>
                              <w:sz w:val="16"/>
                              <w:szCs w:val="18"/>
                            </w:rPr>
                          </w:pPr>
                        </w:p>
                        <w:p w14:paraId="6DBE1A23" w14:textId="77777777" w:rsidR="002D060D" w:rsidRDefault="002D060D" w:rsidP="002D060D">
                          <w:pPr>
                            <w:spacing w:after="3"/>
                            <w:ind w:left="-5" w:hanging="10"/>
                            <w:rPr>
                              <w:rFonts w:asciiTheme="minorHAnsi" w:hAnsiTheme="minorHAnsi" w:cstheme="minorHAnsi"/>
                              <w:bCs/>
                              <w:sz w:val="16"/>
                              <w:szCs w:val="18"/>
                            </w:rPr>
                          </w:pPr>
                        </w:p>
                        <w:p w14:paraId="30FD9C2A" w14:textId="77777777" w:rsidR="002D060D" w:rsidRDefault="002D060D" w:rsidP="002D060D">
                          <w:pPr>
                            <w:spacing w:after="3"/>
                            <w:ind w:left="-5" w:hanging="10"/>
                            <w:rPr>
                              <w:rFonts w:asciiTheme="minorHAnsi" w:hAnsiTheme="minorHAnsi" w:cstheme="minorHAnsi"/>
                              <w:bCs/>
                              <w:sz w:val="16"/>
                              <w:szCs w:val="18"/>
                            </w:rPr>
                          </w:pPr>
                        </w:p>
                        <w:p w14:paraId="0C5CBD05" w14:textId="77777777" w:rsidR="002D060D" w:rsidRDefault="002D060D" w:rsidP="002D060D">
                          <w:pPr>
                            <w:spacing w:after="3"/>
                            <w:ind w:left="-5" w:hanging="10"/>
                            <w:rPr>
                              <w:rFonts w:asciiTheme="minorHAnsi" w:hAnsiTheme="minorHAnsi" w:cstheme="minorHAnsi"/>
                              <w:bCs/>
                              <w:sz w:val="16"/>
                              <w:szCs w:val="18"/>
                            </w:rPr>
                          </w:pPr>
                        </w:p>
                        <w:p w14:paraId="5CCC2069" w14:textId="77777777" w:rsidR="002D060D" w:rsidRDefault="002D060D" w:rsidP="002D060D">
                          <w:pPr>
                            <w:spacing w:after="3"/>
                            <w:ind w:left="-5" w:hanging="10"/>
                            <w:rPr>
                              <w:rFonts w:asciiTheme="minorHAnsi" w:hAnsiTheme="minorHAnsi" w:cstheme="minorHAnsi"/>
                              <w:bCs/>
                              <w:sz w:val="16"/>
                              <w:szCs w:val="18"/>
                            </w:rPr>
                          </w:pPr>
                        </w:p>
                        <w:p w14:paraId="1E0453CF" w14:textId="77777777" w:rsidR="002D060D" w:rsidRDefault="002D060D" w:rsidP="002D060D">
                          <w:r w:rsidRPr="00092AC0">
                            <w:rPr>
                              <w:rFonts w:asciiTheme="minorHAnsi" w:hAnsiTheme="minorHAnsi" w:cstheme="minorHAnsi"/>
                              <w:noProof/>
                              <w:color w:val="auto"/>
                              <w:sz w:val="18"/>
                            </w:rPr>
                            <w:drawing>
                              <wp:inline distT="0" distB="0" distL="0" distR="0" wp14:anchorId="25C7DA3A" wp14:editId="7F0B9A4A">
                                <wp:extent cx="1841902" cy="647395"/>
                                <wp:effectExtent l="0" t="0" r="6350" b="635"/>
                                <wp:docPr id="1" name="Imag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6" name="Image 36"/>
                                        <pic:cNvPicPr/>
                                      </pic:nvPicPr>
                                      <pic:blipFill>
                                        <a:blip r:embed="rId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50598" cy="650452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C47CB54" id="_x0000_t202" coordsize="21600,21600" o:spt="202" path="m,l,21600r21600,l21600,xe">
              <v:stroke joinstyle="miter"/>
              <v:path gradientshapeok="t" o:connecttype="rect"/>
            </v:shapetype>
            <v:shape id="Zone de texte 2" o:spid="_x0000_s1026" type="#_x0000_t202" style="position:absolute;margin-left:-14pt;margin-top:47.1pt;width:166.5pt;height:646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" stroked="f">
              <v:textbox>
                <w:txbxContent>
                  <w:p w14:paraId="31711BEB" w14:textId="77777777" w:rsidR="002D060D" w:rsidRPr="00E70AF6" w:rsidRDefault="002D060D" w:rsidP="002D060D">
                    <w:pPr>
                      <w:spacing w:after="108"/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</w:pPr>
                    <w:r w:rsidRPr="00E70AF6"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  <w:t>Affaire suivie par :</w:t>
                    </w:r>
                  </w:p>
                  <w:p w14:paraId="5B48D75E" w14:textId="77777777" w:rsidR="002D060D" w:rsidRDefault="002D060D" w:rsidP="002D060D">
                    <w:pPr>
                      <w:spacing w:after="4" w:line="250" w:lineRule="auto"/>
                      <w:ind w:left="-5" w:hanging="10"/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</w:pPr>
                    <w:r w:rsidRPr="00E70AF6"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  <w:t>Conseiller en formation Continue :</w:t>
                    </w:r>
                  </w:p>
                  <w:p w14:paraId="147B188D" w14:textId="77777777" w:rsidR="002D060D" w:rsidRDefault="002D060D" w:rsidP="002D060D">
                    <w:pPr>
                      <w:spacing w:after="4" w:line="250" w:lineRule="auto"/>
                      <w:ind w:left="-5" w:hanging="10"/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</w:pPr>
                  </w:p>
                  <w:p w14:paraId="5169A62C" w14:textId="77777777" w:rsidR="002D060D" w:rsidRDefault="002D060D" w:rsidP="002D060D">
                    <w:pPr>
                      <w:spacing w:after="4" w:line="250" w:lineRule="auto"/>
                      <w:ind w:left="-5" w:hanging="10"/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</w:pPr>
                    <w:r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  <w:t>Anne MULLER</w:t>
                    </w:r>
                  </w:p>
                  <w:p w14:paraId="5D18D4BA" w14:textId="77777777" w:rsidR="002D060D" w:rsidRDefault="002D060D" w:rsidP="002D060D">
                    <w:pPr>
                      <w:spacing w:after="4" w:line="250" w:lineRule="auto"/>
                      <w:ind w:left="-5" w:hanging="10"/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</w:pPr>
                    <w:hyperlink r:id="rId7" w:history="1">
                      <w:r w:rsidRPr="00267C63">
                        <w:rPr>
                          <w:rStyle w:val="Lienhypertexte"/>
                          <w:rFonts w:asciiTheme="minorHAnsi" w:hAnsiTheme="minorHAnsi" w:cstheme="minorHAnsi"/>
                          <w:sz w:val="18"/>
                          <w:szCs w:val="18"/>
                        </w:rPr>
                        <w:t>anne.muller@greta-nord-alsace.com</w:t>
                      </w:r>
                    </w:hyperlink>
                  </w:p>
                  <w:p w14:paraId="1CA5CF3F" w14:textId="77777777" w:rsidR="002D060D" w:rsidRDefault="002D060D" w:rsidP="002D060D">
                    <w:pPr>
                      <w:spacing w:after="4" w:line="250" w:lineRule="auto"/>
                      <w:ind w:left="-5" w:hanging="10"/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</w:pPr>
                  </w:p>
                  <w:p w14:paraId="200C580A" w14:textId="77777777" w:rsidR="002D060D" w:rsidRDefault="002D060D" w:rsidP="002D060D">
                    <w:pPr>
                      <w:spacing w:after="4" w:line="250" w:lineRule="auto"/>
                      <w:ind w:left="-5" w:hanging="10"/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</w:pPr>
                    <w:r w:rsidRPr="00E70AF6"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  <w:t>Assistante de formation :</w:t>
                    </w:r>
                  </w:p>
                  <w:p w14:paraId="149A3B4C" w14:textId="77777777" w:rsidR="002D060D" w:rsidRDefault="002D060D" w:rsidP="002D060D">
                    <w:pPr>
                      <w:spacing w:after="4" w:line="250" w:lineRule="auto"/>
                      <w:ind w:left="-5" w:hanging="10"/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</w:pPr>
                  </w:p>
                  <w:p w14:paraId="7BE186E8" w14:textId="77777777" w:rsidR="002D060D" w:rsidRDefault="002D060D" w:rsidP="002D060D">
                    <w:pPr>
                      <w:spacing w:after="4" w:line="250" w:lineRule="auto"/>
                      <w:ind w:left="-5" w:hanging="10"/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</w:pPr>
                    <w:r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  <w:t>Laure ROOS – 03.88.06.16.69</w:t>
                    </w:r>
                  </w:p>
                  <w:p w14:paraId="16016A3F" w14:textId="77777777" w:rsidR="002D060D" w:rsidRDefault="002D060D" w:rsidP="002D060D">
                    <w:pPr>
                      <w:spacing w:after="4" w:line="250" w:lineRule="auto"/>
                      <w:ind w:left="-5" w:hanging="10"/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</w:pPr>
                    <w:hyperlink r:id="rId8" w:history="1">
                      <w:r w:rsidRPr="00267C63">
                        <w:rPr>
                          <w:rStyle w:val="Lienhypertexte"/>
                          <w:rFonts w:asciiTheme="minorHAnsi" w:hAnsiTheme="minorHAnsi" w:cstheme="minorHAnsi"/>
                          <w:sz w:val="18"/>
                          <w:szCs w:val="18"/>
                        </w:rPr>
                        <w:t>laure.roos@greta-nord-alsace.com</w:t>
                      </w:r>
                    </w:hyperlink>
                  </w:p>
                  <w:p w14:paraId="4F559F05" w14:textId="77777777" w:rsidR="002D060D" w:rsidRPr="00767F85" w:rsidRDefault="002D060D" w:rsidP="002D060D">
                    <w:pPr>
                      <w:pStyle w:val="Paragraphedeliste"/>
                      <w:spacing w:before="120"/>
                      <w:ind w:left="0" w:right="-709"/>
                      <w:rPr>
                        <w:rFonts w:asciiTheme="minorHAnsi" w:hAnsiTheme="minorHAnsi"/>
                        <w:b/>
                        <w:color w:val="174195"/>
                        <w:sz w:val="16"/>
                        <w:szCs w:val="16"/>
                      </w:rPr>
                    </w:pPr>
                  </w:p>
                  <w:p w14:paraId="22C25C22" w14:textId="77777777" w:rsidR="002D060D" w:rsidRPr="00F23775" w:rsidRDefault="002D060D" w:rsidP="002D060D">
                    <w:pPr>
                      <w:spacing w:after="3"/>
                      <w:ind w:left="-5" w:hanging="10"/>
                      <w:rPr>
                        <w:rFonts w:asciiTheme="minorHAnsi" w:hAnsiTheme="minorHAnsi" w:cstheme="minorHAnsi"/>
                        <w:b/>
                        <w:sz w:val="8"/>
                        <w:szCs w:val="10"/>
                      </w:rPr>
                    </w:pPr>
                  </w:p>
                  <w:p w14:paraId="15554B9C" w14:textId="77777777" w:rsidR="002D060D" w:rsidRPr="00F23775" w:rsidRDefault="002D060D" w:rsidP="002D060D">
                    <w:pPr>
                      <w:spacing w:after="3"/>
                      <w:rPr>
                        <w:rFonts w:asciiTheme="minorHAnsi" w:hAnsiTheme="minorHAnsi" w:cstheme="minorHAnsi"/>
                        <w:sz w:val="16"/>
                        <w:szCs w:val="18"/>
                      </w:rPr>
                    </w:pPr>
                    <w:r w:rsidRPr="00F23775">
                      <w:rPr>
                        <w:rFonts w:asciiTheme="minorHAnsi" w:hAnsiTheme="minorHAnsi" w:cstheme="minorHAnsi"/>
                        <w:b/>
                        <w:sz w:val="16"/>
                        <w:szCs w:val="18"/>
                      </w:rPr>
                      <w:t xml:space="preserve">123 route de Strasbourg </w:t>
                    </w:r>
                  </w:p>
                  <w:p w14:paraId="04426F8D" w14:textId="77777777" w:rsidR="002D060D" w:rsidRPr="00F23775" w:rsidRDefault="002D060D" w:rsidP="002D060D">
                    <w:pPr>
                      <w:spacing w:after="3"/>
                      <w:ind w:left="-5" w:hanging="10"/>
                      <w:rPr>
                        <w:rFonts w:asciiTheme="minorHAnsi" w:hAnsiTheme="minorHAnsi" w:cstheme="minorHAnsi"/>
                        <w:sz w:val="16"/>
                        <w:szCs w:val="18"/>
                      </w:rPr>
                    </w:pPr>
                    <w:r w:rsidRPr="00F23775">
                      <w:rPr>
                        <w:rFonts w:asciiTheme="minorHAnsi" w:hAnsiTheme="minorHAnsi" w:cstheme="minorHAnsi"/>
                        <w:b/>
                        <w:sz w:val="16"/>
                        <w:szCs w:val="18"/>
                      </w:rPr>
                      <w:t xml:space="preserve">BP 50 235 </w:t>
                    </w:r>
                  </w:p>
                  <w:p w14:paraId="03BE1977" w14:textId="77777777" w:rsidR="002D060D" w:rsidRPr="00F23775" w:rsidRDefault="002D060D" w:rsidP="002D060D">
                    <w:pPr>
                      <w:spacing w:after="3"/>
                      <w:ind w:left="-5" w:hanging="10"/>
                      <w:rPr>
                        <w:rFonts w:asciiTheme="minorHAnsi" w:hAnsiTheme="minorHAnsi" w:cstheme="minorHAnsi"/>
                        <w:sz w:val="16"/>
                        <w:szCs w:val="18"/>
                      </w:rPr>
                    </w:pPr>
                    <w:r w:rsidRPr="00F23775">
                      <w:rPr>
                        <w:rFonts w:asciiTheme="minorHAnsi" w:hAnsiTheme="minorHAnsi" w:cstheme="minorHAnsi"/>
                        <w:b/>
                        <w:sz w:val="16"/>
                        <w:szCs w:val="18"/>
                      </w:rPr>
                      <w:t xml:space="preserve">67504 Haguenau Cedex </w:t>
                    </w:r>
                  </w:p>
                  <w:p w14:paraId="2EE3A846" w14:textId="77777777" w:rsidR="002D060D" w:rsidRPr="00F23775" w:rsidRDefault="002D060D" w:rsidP="002D060D">
                    <w:pPr>
                      <w:spacing w:after="3"/>
                      <w:ind w:left="-5" w:hanging="10"/>
                      <w:rPr>
                        <w:rFonts w:asciiTheme="minorHAnsi" w:hAnsiTheme="minorHAnsi" w:cstheme="minorHAnsi"/>
                        <w:sz w:val="16"/>
                        <w:szCs w:val="18"/>
                      </w:rPr>
                    </w:pPr>
                    <w:r w:rsidRPr="00F23775">
                      <w:rPr>
                        <w:rFonts w:asciiTheme="minorHAnsi" w:hAnsiTheme="minorHAnsi" w:cstheme="minorHAnsi"/>
                        <w:b/>
                        <w:sz w:val="16"/>
                        <w:szCs w:val="18"/>
                      </w:rPr>
                      <w:t xml:space="preserve">Tél. 03 88 06 16 66 </w:t>
                    </w:r>
                  </w:p>
                  <w:p w14:paraId="6EBB4830" w14:textId="77777777" w:rsidR="002D060D" w:rsidRPr="00F23775" w:rsidRDefault="002D060D" w:rsidP="002D060D">
                    <w:pPr>
                      <w:spacing w:after="3"/>
                      <w:ind w:left="-5" w:hanging="10"/>
                      <w:rPr>
                        <w:rFonts w:asciiTheme="minorHAnsi" w:hAnsiTheme="minorHAnsi" w:cstheme="minorHAnsi"/>
                        <w:b/>
                        <w:sz w:val="16"/>
                        <w:szCs w:val="18"/>
                      </w:rPr>
                    </w:pPr>
                    <w:r w:rsidRPr="00F23775">
                      <w:rPr>
                        <w:rFonts w:asciiTheme="minorHAnsi" w:hAnsiTheme="minorHAnsi" w:cstheme="minorHAnsi"/>
                        <w:b/>
                        <w:sz w:val="16"/>
                        <w:szCs w:val="18"/>
                      </w:rPr>
                      <w:t xml:space="preserve">Fax : 03 88 06 16 60 </w:t>
                    </w:r>
                  </w:p>
                  <w:p w14:paraId="21CD5393" w14:textId="77777777" w:rsidR="002D060D" w:rsidRPr="00F23775" w:rsidRDefault="002D060D" w:rsidP="002D060D">
                    <w:pPr>
                      <w:spacing w:after="3"/>
                      <w:ind w:left="-5" w:hanging="10"/>
                      <w:rPr>
                        <w:rFonts w:asciiTheme="minorHAnsi" w:hAnsiTheme="minorHAnsi" w:cstheme="minorHAnsi"/>
                        <w:b/>
                        <w:sz w:val="8"/>
                        <w:szCs w:val="8"/>
                      </w:rPr>
                    </w:pPr>
                  </w:p>
                  <w:p w14:paraId="5D0BE4E0" w14:textId="77777777" w:rsidR="002D060D" w:rsidRPr="00F23775" w:rsidRDefault="002D060D" w:rsidP="002D060D">
                    <w:pPr>
                      <w:spacing w:after="3"/>
                      <w:ind w:left="-5" w:hanging="10"/>
                      <w:rPr>
                        <w:rFonts w:asciiTheme="minorHAnsi" w:hAnsiTheme="minorHAnsi" w:cstheme="minorHAnsi"/>
                        <w:bCs/>
                        <w:color w:val="174195"/>
                        <w:sz w:val="16"/>
                        <w:szCs w:val="18"/>
                      </w:rPr>
                    </w:pPr>
                    <w:hyperlink r:id="rId9" w:history="1">
                      <w:r w:rsidRPr="00F23775">
                        <w:rPr>
                          <w:rStyle w:val="Lienhypertexte"/>
                          <w:rFonts w:asciiTheme="minorHAnsi" w:hAnsiTheme="minorHAnsi" w:cstheme="minorHAnsi"/>
                          <w:bCs/>
                          <w:color w:val="174195"/>
                          <w:sz w:val="16"/>
                          <w:szCs w:val="18"/>
                        </w:rPr>
                        <w:t>gna@greta-nord-alsace.com</w:t>
                      </w:r>
                    </w:hyperlink>
                    <w:r w:rsidRPr="00F23775">
                      <w:rPr>
                        <w:rFonts w:asciiTheme="minorHAnsi" w:hAnsiTheme="minorHAnsi" w:cstheme="minorHAnsi"/>
                        <w:bCs/>
                        <w:color w:val="174195"/>
                        <w:sz w:val="16"/>
                        <w:szCs w:val="18"/>
                      </w:rPr>
                      <w:t xml:space="preserve"> </w:t>
                    </w:r>
                  </w:p>
                  <w:p w14:paraId="2C58413D" w14:textId="77777777" w:rsidR="002D060D" w:rsidRPr="00F23775" w:rsidRDefault="002D060D" w:rsidP="002D060D">
                    <w:pPr>
                      <w:spacing w:after="3"/>
                      <w:ind w:left="-5" w:hanging="10"/>
                      <w:rPr>
                        <w:rFonts w:asciiTheme="minorHAnsi" w:hAnsiTheme="minorHAnsi" w:cstheme="minorHAnsi"/>
                        <w:bCs/>
                        <w:color w:val="174195"/>
                        <w:sz w:val="16"/>
                        <w:szCs w:val="18"/>
                      </w:rPr>
                    </w:pPr>
                    <w:r w:rsidRPr="00F23775">
                      <w:rPr>
                        <w:rFonts w:asciiTheme="minorHAnsi" w:hAnsiTheme="minorHAnsi" w:cstheme="minorHAnsi"/>
                        <w:bCs/>
                        <w:color w:val="174195"/>
                        <w:sz w:val="16"/>
                        <w:szCs w:val="18"/>
                      </w:rPr>
                      <w:t xml:space="preserve">Web :  </w:t>
                    </w:r>
                    <w:hyperlink r:id="rId10" w:history="1">
                      <w:r w:rsidRPr="00F23775">
                        <w:rPr>
                          <w:rStyle w:val="Lienhypertexte"/>
                          <w:rFonts w:asciiTheme="minorHAnsi" w:hAnsiTheme="minorHAnsi" w:cstheme="minorHAnsi"/>
                          <w:bCs/>
                          <w:sz w:val="16"/>
                          <w:szCs w:val="18"/>
                        </w:rPr>
                        <w:t>https://www.greta-nord-alsace.</w:t>
                      </w:r>
                    </w:hyperlink>
                    <w:r w:rsidRPr="00F23775">
                      <w:rPr>
                        <w:rStyle w:val="Lienhypertexte"/>
                        <w:rFonts w:asciiTheme="minorHAnsi" w:hAnsiTheme="minorHAnsi" w:cstheme="minorHAnsi"/>
                        <w:bCs/>
                        <w:color w:val="174195"/>
                        <w:sz w:val="16"/>
                        <w:szCs w:val="18"/>
                      </w:rPr>
                      <w:t>com</w:t>
                    </w:r>
                    <w:r w:rsidRPr="00F23775">
                      <w:rPr>
                        <w:rFonts w:asciiTheme="minorHAnsi" w:hAnsiTheme="minorHAnsi" w:cstheme="minorHAnsi"/>
                        <w:bCs/>
                        <w:color w:val="174195"/>
                        <w:sz w:val="16"/>
                        <w:szCs w:val="18"/>
                      </w:rPr>
                      <w:t xml:space="preserve"> </w:t>
                    </w:r>
                  </w:p>
                  <w:p w14:paraId="50CB8F29" w14:textId="77777777" w:rsidR="002D060D" w:rsidRPr="00F23775" w:rsidRDefault="002D060D" w:rsidP="002D060D">
                    <w:pPr>
                      <w:spacing w:after="3"/>
                      <w:ind w:left="-5" w:hanging="10"/>
                      <w:rPr>
                        <w:rFonts w:asciiTheme="minorHAnsi" w:hAnsiTheme="minorHAnsi" w:cstheme="minorHAnsi"/>
                        <w:bCs/>
                        <w:color w:val="174195"/>
                        <w:sz w:val="10"/>
                        <w:szCs w:val="12"/>
                      </w:rPr>
                    </w:pPr>
                  </w:p>
                  <w:p w14:paraId="2C3FF51B" w14:textId="77777777" w:rsidR="002D060D" w:rsidRPr="00F23775" w:rsidRDefault="002D060D" w:rsidP="002D060D">
                    <w:pPr>
                      <w:spacing w:after="3"/>
                      <w:ind w:left="-5" w:hanging="10"/>
                      <w:rPr>
                        <w:rFonts w:asciiTheme="minorHAnsi" w:hAnsiTheme="minorHAnsi" w:cstheme="minorHAnsi"/>
                        <w:bCs/>
                        <w:sz w:val="16"/>
                        <w:szCs w:val="18"/>
                      </w:rPr>
                    </w:pPr>
                    <w:r w:rsidRPr="00F23775">
                      <w:rPr>
                        <w:rFonts w:asciiTheme="minorHAnsi" w:hAnsiTheme="minorHAnsi" w:cstheme="minorHAnsi"/>
                        <w:bCs/>
                        <w:sz w:val="16"/>
                        <w:szCs w:val="18"/>
                      </w:rPr>
                      <w:t xml:space="preserve">SIRET : 196 715 098 00055 </w:t>
                    </w:r>
                  </w:p>
                  <w:p w14:paraId="2CAAE527" w14:textId="77777777" w:rsidR="002D060D" w:rsidRPr="00F23775" w:rsidRDefault="002D060D" w:rsidP="002D060D">
                    <w:pPr>
                      <w:spacing w:after="3"/>
                      <w:ind w:left="-5" w:hanging="10"/>
                      <w:rPr>
                        <w:rFonts w:asciiTheme="minorHAnsi" w:hAnsiTheme="minorHAnsi" w:cstheme="minorHAnsi"/>
                        <w:bCs/>
                        <w:sz w:val="16"/>
                        <w:szCs w:val="18"/>
                      </w:rPr>
                    </w:pPr>
                    <w:r w:rsidRPr="00F23775">
                      <w:rPr>
                        <w:rFonts w:asciiTheme="minorHAnsi" w:hAnsiTheme="minorHAnsi" w:cstheme="minorHAnsi"/>
                        <w:bCs/>
                        <w:sz w:val="16"/>
                        <w:szCs w:val="18"/>
                      </w:rPr>
                      <w:t xml:space="preserve">APE : 8559 A </w:t>
                    </w:r>
                  </w:p>
                  <w:p w14:paraId="3325C290" w14:textId="77777777" w:rsidR="002D060D" w:rsidRDefault="002D060D" w:rsidP="002D060D">
                    <w:pPr>
                      <w:spacing w:after="3"/>
                      <w:ind w:left="-5" w:hanging="10"/>
                      <w:rPr>
                        <w:rFonts w:asciiTheme="minorHAnsi" w:hAnsiTheme="minorHAnsi" w:cstheme="minorHAnsi"/>
                        <w:bCs/>
                        <w:sz w:val="16"/>
                        <w:szCs w:val="18"/>
                      </w:rPr>
                    </w:pPr>
                    <w:r w:rsidRPr="00F23775">
                      <w:rPr>
                        <w:rFonts w:asciiTheme="minorHAnsi" w:hAnsiTheme="minorHAnsi" w:cstheme="minorHAnsi"/>
                        <w:bCs/>
                        <w:sz w:val="16"/>
                        <w:szCs w:val="18"/>
                      </w:rPr>
                      <w:t>N° de Déclaration : 42-67-P0011-67</w:t>
                    </w:r>
                  </w:p>
                  <w:p w14:paraId="4AA5ED65" w14:textId="77777777" w:rsidR="002D060D" w:rsidRDefault="002D060D" w:rsidP="002D060D">
                    <w:pPr>
                      <w:spacing w:after="3"/>
                      <w:ind w:left="-5" w:hanging="10"/>
                      <w:rPr>
                        <w:rFonts w:asciiTheme="minorHAnsi" w:hAnsiTheme="minorHAnsi" w:cstheme="minorHAnsi"/>
                        <w:bCs/>
                        <w:sz w:val="16"/>
                        <w:szCs w:val="18"/>
                      </w:rPr>
                    </w:pPr>
                  </w:p>
                  <w:p w14:paraId="5A9128C9" w14:textId="77777777" w:rsidR="002D060D" w:rsidRDefault="002D060D" w:rsidP="002D060D">
                    <w:pPr>
                      <w:spacing w:after="3"/>
                      <w:ind w:left="-5" w:hanging="10"/>
                      <w:rPr>
                        <w:rFonts w:asciiTheme="minorHAnsi" w:hAnsiTheme="minorHAnsi" w:cstheme="minorHAnsi"/>
                        <w:bCs/>
                        <w:sz w:val="16"/>
                        <w:szCs w:val="18"/>
                      </w:rPr>
                    </w:pPr>
                  </w:p>
                  <w:p w14:paraId="0DD692D8" w14:textId="77777777" w:rsidR="002D060D" w:rsidRDefault="002D060D" w:rsidP="002D060D">
                    <w:pPr>
                      <w:spacing w:after="3"/>
                      <w:ind w:left="-5" w:hanging="10"/>
                      <w:rPr>
                        <w:rFonts w:asciiTheme="minorHAnsi" w:hAnsiTheme="minorHAnsi" w:cstheme="minorHAnsi"/>
                        <w:bCs/>
                        <w:sz w:val="16"/>
                        <w:szCs w:val="18"/>
                      </w:rPr>
                    </w:pPr>
                  </w:p>
                  <w:p w14:paraId="7BCC2A8D" w14:textId="77777777" w:rsidR="002D060D" w:rsidRDefault="002D060D" w:rsidP="002D060D">
                    <w:pPr>
                      <w:spacing w:after="3"/>
                      <w:ind w:left="-5" w:hanging="10"/>
                      <w:rPr>
                        <w:rFonts w:asciiTheme="minorHAnsi" w:hAnsiTheme="minorHAnsi" w:cstheme="minorHAnsi"/>
                        <w:bCs/>
                        <w:sz w:val="16"/>
                        <w:szCs w:val="18"/>
                      </w:rPr>
                    </w:pPr>
                  </w:p>
                  <w:p w14:paraId="62896B5E" w14:textId="77777777" w:rsidR="002D060D" w:rsidRDefault="002D060D" w:rsidP="002D060D">
                    <w:pPr>
                      <w:spacing w:after="3"/>
                      <w:ind w:left="-5" w:hanging="10"/>
                      <w:rPr>
                        <w:rFonts w:asciiTheme="minorHAnsi" w:hAnsiTheme="minorHAnsi" w:cstheme="minorHAnsi"/>
                        <w:bCs/>
                        <w:sz w:val="16"/>
                        <w:szCs w:val="18"/>
                      </w:rPr>
                    </w:pPr>
                  </w:p>
                  <w:p w14:paraId="4CE8D0A3" w14:textId="77777777" w:rsidR="002D060D" w:rsidRDefault="002D060D" w:rsidP="002D060D">
                    <w:pPr>
                      <w:spacing w:after="3"/>
                      <w:ind w:left="-5" w:hanging="10"/>
                      <w:rPr>
                        <w:rFonts w:asciiTheme="minorHAnsi" w:hAnsiTheme="minorHAnsi" w:cstheme="minorHAnsi"/>
                        <w:bCs/>
                        <w:sz w:val="16"/>
                        <w:szCs w:val="18"/>
                      </w:rPr>
                    </w:pPr>
                  </w:p>
                  <w:p w14:paraId="1A98CEBD" w14:textId="77777777" w:rsidR="002D060D" w:rsidRDefault="002D060D" w:rsidP="002D060D">
                    <w:pPr>
                      <w:spacing w:after="3"/>
                      <w:ind w:left="-5" w:hanging="10"/>
                      <w:rPr>
                        <w:rFonts w:asciiTheme="minorHAnsi" w:hAnsiTheme="minorHAnsi" w:cstheme="minorHAnsi"/>
                        <w:bCs/>
                        <w:sz w:val="16"/>
                        <w:szCs w:val="18"/>
                      </w:rPr>
                    </w:pPr>
                  </w:p>
                  <w:p w14:paraId="733FF41C" w14:textId="77777777" w:rsidR="002D060D" w:rsidRDefault="002D060D" w:rsidP="002D060D">
                    <w:pPr>
                      <w:spacing w:after="3"/>
                      <w:ind w:left="-5" w:hanging="10"/>
                      <w:rPr>
                        <w:rFonts w:asciiTheme="minorHAnsi" w:hAnsiTheme="minorHAnsi" w:cstheme="minorHAnsi"/>
                        <w:bCs/>
                        <w:sz w:val="16"/>
                        <w:szCs w:val="18"/>
                      </w:rPr>
                    </w:pPr>
                  </w:p>
                  <w:p w14:paraId="7784D300" w14:textId="77777777" w:rsidR="002D060D" w:rsidRDefault="002D060D" w:rsidP="002D060D">
                    <w:pPr>
                      <w:spacing w:after="3"/>
                      <w:ind w:left="-5" w:hanging="10"/>
                      <w:rPr>
                        <w:rFonts w:asciiTheme="minorHAnsi" w:hAnsiTheme="minorHAnsi" w:cstheme="minorHAnsi"/>
                        <w:bCs/>
                        <w:sz w:val="16"/>
                        <w:szCs w:val="18"/>
                      </w:rPr>
                    </w:pPr>
                  </w:p>
                  <w:p w14:paraId="3D9F9884" w14:textId="77777777" w:rsidR="002D060D" w:rsidRDefault="002D060D" w:rsidP="002D060D">
                    <w:pPr>
                      <w:spacing w:after="3"/>
                      <w:ind w:left="-5" w:hanging="10"/>
                      <w:rPr>
                        <w:rFonts w:asciiTheme="minorHAnsi" w:hAnsiTheme="minorHAnsi" w:cstheme="minorHAnsi"/>
                        <w:bCs/>
                        <w:sz w:val="16"/>
                        <w:szCs w:val="18"/>
                      </w:rPr>
                    </w:pPr>
                  </w:p>
                  <w:p w14:paraId="2EAAE0FD" w14:textId="77777777" w:rsidR="002D060D" w:rsidRDefault="002D060D" w:rsidP="002D060D">
                    <w:pPr>
                      <w:spacing w:after="3"/>
                      <w:ind w:left="-5" w:hanging="10"/>
                      <w:rPr>
                        <w:rFonts w:asciiTheme="minorHAnsi" w:hAnsiTheme="minorHAnsi" w:cstheme="minorHAnsi"/>
                        <w:bCs/>
                        <w:sz w:val="16"/>
                        <w:szCs w:val="18"/>
                      </w:rPr>
                    </w:pPr>
                  </w:p>
                  <w:p w14:paraId="6C860600" w14:textId="77777777" w:rsidR="002D060D" w:rsidRDefault="002D060D" w:rsidP="002D060D">
                    <w:pPr>
                      <w:spacing w:after="3"/>
                      <w:ind w:left="-5" w:hanging="10"/>
                      <w:jc w:val="center"/>
                      <w:rPr>
                        <w:rFonts w:asciiTheme="minorHAnsi" w:hAnsiTheme="minorHAnsi" w:cstheme="minorHAnsi"/>
                        <w:bCs/>
                        <w:sz w:val="16"/>
                        <w:szCs w:val="18"/>
                      </w:rPr>
                    </w:pPr>
                    <w:r>
                      <w:rPr>
                        <w:noProof/>
                      </w:rPr>
                      <w:drawing>
                        <wp:inline distT="0" distB="0" distL="0" distR="0" wp14:anchorId="270FE2C0" wp14:editId="277A9C38">
                          <wp:extent cx="1165507" cy="832505"/>
                          <wp:effectExtent l="0" t="0" r="0" b="5715"/>
                          <wp:docPr id="2" name="Image 2"/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Image 2"/>
                                  <pic:cNvPicPr/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165507" cy="8325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14:paraId="6CA121C3" w14:textId="77777777" w:rsidR="002D060D" w:rsidRDefault="002D060D" w:rsidP="002D060D">
                    <w:pPr>
                      <w:spacing w:after="3"/>
                      <w:ind w:left="-5" w:hanging="10"/>
                      <w:rPr>
                        <w:rFonts w:asciiTheme="minorHAnsi" w:hAnsiTheme="minorHAnsi" w:cstheme="minorHAnsi"/>
                        <w:bCs/>
                        <w:sz w:val="16"/>
                        <w:szCs w:val="18"/>
                      </w:rPr>
                    </w:pPr>
                  </w:p>
                  <w:p w14:paraId="7C99281A" w14:textId="77777777" w:rsidR="002D060D" w:rsidRDefault="002D060D" w:rsidP="002D060D">
                    <w:pPr>
                      <w:spacing w:after="3"/>
                      <w:ind w:left="-5" w:hanging="10"/>
                      <w:rPr>
                        <w:rFonts w:asciiTheme="minorHAnsi" w:hAnsiTheme="minorHAnsi" w:cstheme="minorHAnsi"/>
                        <w:bCs/>
                        <w:sz w:val="16"/>
                        <w:szCs w:val="18"/>
                      </w:rPr>
                    </w:pPr>
                  </w:p>
                  <w:p w14:paraId="1AA46DCD" w14:textId="77777777" w:rsidR="002D060D" w:rsidRDefault="002D060D" w:rsidP="002D060D">
                    <w:pPr>
                      <w:spacing w:after="3"/>
                      <w:ind w:left="-5" w:hanging="10"/>
                      <w:rPr>
                        <w:rFonts w:asciiTheme="minorHAnsi" w:hAnsiTheme="minorHAnsi" w:cstheme="minorHAnsi"/>
                        <w:bCs/>
                        <w:sz w:val="16"/>
                        <w:szCs w:val="18"/>
                      </w:rPr>
                    </w:pPr>
                  </w:p>
                  <w:p w14:paraId="31150ACB" w14:textId="77777777" w:rsidR="002D060D" w:rsidRDefault="002D060D" w:rsidP="002D060D">
                    <w:pPr>
                      <w:spacing w:after="3"/>
                      <w:ind w:left="-5" w:hanging="10"/>
                      <w:rPr>
                        <w:rFonts w:asciiTheme="minorHAnsi" w:hAnsiTheme="minorHAnsi" w:cstheme="minorHAnsi"/>
                        <w:bCs/>
                        <w:sz w:val="16"/>
                        <w:szCs w:val="18"/>
                      </w:rPr>
                    </w:pPr>
                  </w:p>
                  <w:p w14:paraId="0F4BE5DD" w14:textId="77777777" w:rsidR="002D060D" w:rsidRDefault="002D060D" w:rsidP="002D060D">
                    <w:pPr>
                      <w:spacing w:after="3"/>
                      <w:ind w:left="-5" w:hanging="10"/>
                      <w:rPr>
                        <w:rFonts w:asciiTheme="minorHAnsi" w:hAnsiTheme="minorHAnsi" w:cstheme="minorHAnsi"/>
                        <w:bCs/>
                        <w:sz w:val="16"/>
                        <w:szCs w:val="18"/>
                      </w:rPr>
                    </w:pPr>
                  </w:p>
                  <w:p w14:paraId="6DBE1A23" w14:textId="77777777" w:rsidR="002D060D" w:rsidRDefault="002D060D" w:rsidP="002D060D">
                    <w:pPr>
                      <w:spacing w:after="3"/>
                      <w:ind w:left="-5" w:hanging="10"/>
                      <w:rPr>
                        <w:rFonts w:asciiTheme="minorHAnsi" w:hAnsiTheme="minorHAnsi" w:cstheme="minorHAnsi"/>
                        <w:bCs/>
                        <w:sz w:val="16"/>
                        <w:szCs w:val="18"/>
                      </w:rPr>
                    </w:pPr>
                  </w:p>
                  <w:p w14:paraId="30FD9C2A" w14:textId="77777777" w:rsidR="002D060D" w:rsidRDefault="002D060D" w:rsidP="002D060D">
                    <w:pPr>
                      <w:spacing w:after="3"/>
                      <w:ind w:left="-5" w:hanging="10"/>
                      <w:rPr>
                        <w:rFonts w:asciiTheme="minorHAnsi" w:hAnsiTheme="minorHAnsi" w:cstheme="minorHAnsi"/>
                        <w:bCs/>
                        <w:sz w:val="16"/>
                        <w:szCs w:val="18"/>
                      </w:rPr>
                    </w:pPr>
                  </w:p>
                  <w:p w14:paraId="0C5CBD05" w14:textId="77777777" w:rsidR="002D060D" w:rsidRDefault="002D060D" w:rsidP="002D060D">
                    <w:pPr>
                      <w:spacing w:after="3"/>
                      <w:ind w:left="-5" w:hanging="10"/>
                      <w:rPr>
                        <w:rFonts w:asciiTheme="minorHAnsi" w:hAnsiTheme="minorHAnsi" w:cstheme="minorHAnsi"/>
                        <w:bCs/>
                        <w:sz w:val="16"/>
                        <w:szCs w:val="18"/>
                      </w:rPr>
                    </w:pPr>
                  </w:p>
                  <w:p w14:paraId="5CCC2069" w14:textId="77777777" w:rsidR="002D060D" w:rsidRDefault="002D060D" w:rsidP="002D060D">
                    <w:pPr>
                      <w:spacing w:after="3"/>
                      <w:ind w:left="-5" w:hanging="10"/>
                      <w:rPr>
                        <w:rFonts w:asciiTheme="minorHAnsi" w:hAnsiTheme="minorHAnsi" w:cstheme="minorHAnsi"/>
                        <w:bCs/>
                        <w:sz w:val="16"/>
                        <w:szCs w:val="18"/>
                      </w:rPr>
                    </w:pPr>
                  </w:p>
                  <w:p w14:paraId="1E0453CF" w14:textId="77777777" w:rsidR="002D060D" w:rsidRDefault="002D060D" w:rsidP="002D060D">
                    <w:r w:rsidRPr="00092AC0">
                      <w:rPr>
                        <w:rFonts w:asciiTheme="minorHAnsi" w:hAnsiTheme="minorHAnsi" w:cstheme="minorHAnsi"/>
                        <w:noProof/>
                        <w:color w:val="auto"/>
                        <w:sz w:val="18"/>
                      </w:rPr>
                      <w:drawing>
                        <wp:inline distT="0" distB="0" distL="0" distR="0" wp14:anchorId="25C7DA3A" wp14:editId="7F0B9A4A">
                          <wp:extent cx="1841902" cy="647395"/>
                          <wp:effectExtent l="0" t="0" r="6350" b="635"/>
                          <wp:docPr id="1" name="Image 1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6" name="Image 36"/>
                                  <pic:cNvPicPr/>
                                </pic:nvPicPr>
                                <pic:blipFill>
                                  <a:blip r:embed="rId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50598" cy="650452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A4730F">
      <w:rPr>
        <w:b/>
        <w:color w:val="174195"/>
        <w:sz w:val="40"/>
        <w:szCs w:val="28"/>
      </w:rPr>
      <w:t xml:space="preserve">CAP </w:t>
    </w:r>
    <w:r w:rsidR="00AD01F9">
      <w:rPr>
        <w:b/>
        <w:color w:val="174195"/>
        <w:sz w:val="40"/>
        <w:szCs w:val="28"/>
      </w:rPr>
      <w:t>Charcutier/Charcutière traiteur</w:t>
    </w:r>
    <w:r w:rsidR="00A4730F">
      <w:rPr>
        <w:b/>
        <w:color w:val="174195"/>
        <w:sz w:val="40"/>
        <w:szCs w:val="28"/>
      </w:rPr>
      <w:t xml:space="preserve"> en 1 an</w:t>
    </w:r>
    <w:r w:rsidR="00E73BB6">
      <w:tab/>
    </w:r>
    <w:r w:rsidR="00E73BB6">
      <w:tab/>
    </w:r>
    <w:r w:rsidR="00E73BB6">
      <w:tab/>
    </w:r>
    <w:r w:rsidR="00E73BB6">
      <w:tab/>
    </w:r>
    <w:r w:rsidR="00E73BB6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9843368"/>
    <w:multiLevelType w:val="hybridMultilevel"/>
    <w:tmpl w:val="BDDA02BE"/>
    <w:lvl w:ilvl="0" w:tplc="6A721394">
      <w:start w:val="1"/>
      <w:numFmt w:val="bullet"/>
      <w:lvlText w:val="▪"/>
      <w:lvlJc w:val="left"/>
      <w:pPr>
        <w:ind w:left="720"/>
      </w:pPr>
      <w:rPr>
        <w:rFonts w:ascii="Wingdings" w:eastAsia="Wingdings" w:hAnsi="Wingdings" w:cs="Wingdings"/>
        <w:b w:val="0"/>
        <w:i w:val="0"/>
        <w:strike w:val="0"/>
        <w:dstrike w:val="0"/>
        <w:color w:val="1F3864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52AEFDE">
      <w:start w:val="1"/>
      <w:numFmt w:val="bullet"/>
      <w:lvlText w:val="o"/>
      <w:lvlJc w:val="left"/>
      <w:pPr>
        <w:ind w:left="1510"/>
      </w:pPr>
      <w:rPr>
        <w:rFonts w:ascii="Wingdings" w:eastAsia="Wingdings" w:hAnsi="Wingdings" w:cs="Wingdings"/>
        <w:b w:val="0"/>
        <w:i w:val="0"/>
        <w:strike w:val="0"/>
        <w:dstrike w:val="0"/>
        <w:color w:val="1F3864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4A48E70">
      <w:start w:val="1"/>
      <w:numFmt w:val="bullet"/>
      <w:lvlText w:val="▪"/>
      <w:lvlJc w:val="left"/>
      <w:pPr>
        <w:ind w:left="2230"/>
      </w:pPr>
      <w:rPr>
        <w:rFonts w:ascii="Wingdings" w:eastAsia="Wingdings" w:hAnsi="Wingdings" w:cs="Wingdings"/>
        <w:b w:val="0"/>
        <w:i w:val="0"/>
        <w:strike w:val="0"/>
        <w:dstrike w:val="0"/>
        <w:color w:val="1F3864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4404D20">
      <w:start w:val="1"/>
      <w:numFmt w:val="bullet"/>
      <w:lvlText w:val="•"/>
      <w:lvlJc w:val="left"/>
      <w:pPr>
        <w:ind w:left="2950"/>
      </w:pPr>
      <w:rPr>
        <w:rFonts w:ascii="Wingdings" w:eastAsia="Wingdings" w:hAnsi="Wingdings" w:cs="Wingdings"/>
        <w:b w:val="0"/>
        <w:i w:val="0"/>
        <w:strike w:val="0"/>
        <w:dstrike w:val="0"/>
        <w:color w:val="1F3864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042B6DA">
      <w:start w:val="1"/>
      <w:numFmt w:val="bullet"/>
      <w:lvlText w:val="o"/>
      <w:lvlJc w:val="left"/>
      <w:pPr>
        <w:ind w:left="3670"/>
      </w:pPr>
      <w:rPr>
        <w:rFonts w:ascii="Wingdings" w:eastAsia="Wingdings" w:hAnsi="Wingdings" w:cs="Wingdings"/>
        <w:b w:val="0"/>
        <w:i w:val="0"/>
        <w:strike w:val="0"/>
        <w:dstrike w:val="0"/>
        <w:color w:val="1F3864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FE44D22">
      <w:start w:val="1"/>
      <w:numFmt w:val="bullet"/>
      <w:lvlText w:val="▪"/>
      <w:lvlJc w:val="left"/>
      <w:pPr>
        <w:ind w:left="4390"/>
      </w:pPr>
      <w:rPr>
        <w:rFonts w:ascii="Wingdings" w:eastAsia="Wingdings" w:hAnsi="Wingdings" w:cs="Wingdings"/>
        <w:b w:val="0"/>
        <w:i w:val="0"/>
        <w:strike w:val="0"/>
        <w:dstrike w:val="0"/>
        <w:color w:val="1F3864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DCA3354">
      <w:start w:val="1"/>
      <w:numFmt w:val="bullet"/>
      <w:lvlText w:val="•"/>
      <w:lvlJc w:val="left"/>
      <w:pPr>
        <w:ind w:left="5110"/>
      </w:pPr>
      <w:rPr>
        <w:rFonts w:ascii="Wingdings" w:eastAsia="Wingdings" w:hAnsi="Wingdings" w:cs="Wingdings"/>
        <w:b w:val="0"/>
        <w:i w:val="0"/>
        <w:strike w:val="0"/>
        <w:dstrike w:val="0"/>
        <w:color w:val="1F3864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3882A36">
      <w:start w:val="1"/>
      <w:numFmt w:val="bullet"/>
      <w:lvlText w:val="o"/>
      <w:lvlJc w:val="left"/>
      <w:pPr>
        <w:ind w:left="5830"/>
      </w:pPr>
      <w:rPr>
        <w:rFonts w:ascii="Wingdings" w:eastAsia="Wingdings" w:hAnsi="Wingdings" w:cs="Wingdings"/>
        <w:b w:val="0"/>
        <w:i w:val="0"/>
        <w:strike w:val="0"/>
        <w:dstrike w:val="0"/>
        <w:color w:val="1F3864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D449488">
      <w:start w:val="1"/>
      <w:numFmt w:val="bullet"/>
      <w:lvlText w:val="▪"/>
      <w:lvlJc w:val="left"/>
      <w:pPr>
        <w:ind w:left="6550"/>
      </w:pPr>
      <w:rPr>
        <w:rFonts w:ascii="Wingdings" w:eastAsia="Wingdings" w:hAnsi="Wingdings" w:cs="Wingdings"/>
        <w:b w:val="0"/>
        <w:i w:val="0"/>
        <w:strike w:val="0"/>
        <w:dstrike w:val="0"/>
        <w:color w:val="1F3864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77BB"/>
    <w:rsid w:val="000863C6"/>
    <w:rsid w:val="000877BB"/>
    <w:rsid w:val="00092AC0"/>
    <w:rsid w:val="000B33FF"/>
    <w:rsid w:val="000B3A91"/>
    <w:rsid w:val="000D1DC3"/>
    <w:rsid w:val="000D7065"/>
    <w:rsid w:val="0014088A"/>
    <w:rsid w:val="00143A8F"/>
    <w:rsid w:val="00160F9F"/>
    <w:rsid w:val="001C53CF"/>
    <w:rsid w:val="001D2846"/>
    <w:rsid w:val="00230DD3"/>
    <w:rsid w:val="002419AC"/>
    <w:rsid w:val="00265BB6"/>
    <w:rsid w:val="002A344A"/>
    <w:rsid w:val="002A429C"/>
    <w:rsid w:val="002B6397"/>
    <w:rsid w:val="002D060D"/>
    <w:rsid w:val="003013A4"/>
    <w:rsid w:val="003060A2"/>
    <w:rsid w:val="00320328"/>
    <w:rsid w:val="00323E7A"/>
    <w:rsid w:val="00334BFB"/>
    <w:rsid w:val="00341DC2"/>
    <w:rsid w:val="003470BE"/>
    <w:rsid w:val="00371D63"/>
    <w:rsid w:val="003778FE"/>
    <w:rsid w:val="003871BB"/>
    <w:rsid w:val="003915D3"/>
    <w:rsid w:val="003B3BFB"/>
    <w:rsid w:val="003D228E"/>
    <w:rsid w:val="003D6C5D"/>
    <w:rsid w:val="004311B4"/>
    <w:rsid w:val="004829FB"/>
    <w:rsid w:val="004E0EAE"/>
    <w:rsid w:val="00563ABB"/>
    <w:rsid w:val="00595DEA"/>
    <w:rsid w:val="005B51D0"/>
    <w:rsid w:val="005F4C87"/>
    <w:rsid w:val="00654CEF"/>
    <w:rsid w:val="006B045D"/>
    <w:rsid w:val="006B427C"/>
    <w:rsid w:val="00706491"/>
    <w:rsid w:val="007155CA"/>
    <w:rsid w:val="00761860"/>
    <w:rsid w:val="00767F85"/>
    <w:rsid w:val="007A3DC4"/>
    <w:rsid w:val="007D776C"/>
    <w:rsid w:val="007E64B8"/>
    <w:rsid w:val="008517D7"/>
    <w:rsid w:val="008718ED"/>
    <w:rsid w:val="008813FB"/>
    <w:rsid w:val="008838C2"/>
    <w:rsid w:val="00886062"/>
    <w:rsid w:val="008B028D"/>
    <w:rsid w:val="008D558D"/>
    <w:rsid w:val="008F6B6E"/>
    <w:rsid w:val="0097036F"/>
    <w:rsid w:val="009A441F"/>
    <w:rsid w:val="00A4730F"/>
    <w:rsid w:val="00A67E81"/>
    <w:rsid w:val="00A77516"/>
    <w:rsid w:val="00AA40D7"/>
    <w:rsid w:val="00AD01F9"/>
    <w:rsid w:val="00AF3203"/>
    <w:rsid w:val="00B45110"/>
    <w:rsid w:val="00B55F62"/>
    <w:rsid w:val="00B70903"/>
    <w:rsid w:val="00B7509E"/>
    <w:rsid w:val="00BA2E54"/>
    <w:rsid w:val="00BB2025"/>
    <w:rsid w:val="00C16449"/>
    <w:rsid w:val="00C23615"/>
    <w:rsid w:val="00C252EF"/>
    <w:rsid w:val="00C70DD3"/>
    <w:rsid w:val="00D931B5"/>
    <w:rsid w:val="00DA0C2A"/>
    <w:rsid w:val="00DF5F82"/>
    <w:rsid w:val="00E66567"/>
    <w:rsid w:val="00E70AF6"/>
    <w:rsid w:val="00E73BB6"/>
    <w:rsid w:val="00E83305"/>
    <w:rsid w:val="00E848DE"/>
    <w:rsid w:val="00EB243A"/>
    <w:rsid w:val="00EF0678"/>
    <w:rsid w:val="00F17C2F"/>
    <w:rsid w:val="00F668E7"/>
    <w:rsid w:val="00FA3553"/>
    <w:rsid w:val="00FC3D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7C25FC9"/>
  <w15:chartTrackingRefBased/>
  <w15:docId w15:val="{BC1E1F49-CA2B-403E-927E-4578438B07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73BB6"/>
    <w:pPr>
      <w:spacing w:after="160" w:line="259" w:lineRule="auto"/>
    </w:pPr>
    <w:rPr>
      <w:rFonts w:ascii="Calibri" w:eastAsia="Calibri" w:hAnsi="Calibri" w:cs="Calibri"/>
      <w:color w:val="000000"/>
      <w:lang w:eastAsia="fr-FR"/>
    </w:rPr>
  </w:style>
  <w:style w:type="paragraph" w:styleId="Titre1">
    <w:name w:val="heading 1"/>
    <w:next w:val="Normal"/>
    <w:link w:val="Titre1Car"/>
    <w:uiPriority w:val="9"/>
    <w:qFormat/>
    <w:rsid w:val="00E73BB6"/>
    <w:pPr>
      <w:keepNext/>
      <w:keepLines/>
      <w:shd w:val="clear" w:color="auto" w:fill="A6D023"/>
      <w:spacing w:after="227" w:line="259" w:lineRule="auto"/>
      <w:ind w:left="10" w:hanging="10"/>
      <w:outlineLvl w:val="0"/>
    </w:pPr>
    <w:rPr>
      <w:rFonts w:ascii="Arial" w:eastAsia="Arial" w:hAnsi="Arial" w:cs="Arial"/>
      <w:b/>
      <w:color w:val="FFFFFF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E73BB6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E73BB6"/>
  </w:style>
  <w:style w:type="paragraph" w:styleId="Pieddepage">
    <w:name w:val="footer"/>
    <w:basedOn w:val="Normal"/>
    <w:link w:val="PieddepageCar"/>
    <w:uiPriority w:val="99"/>
    <w:unhideWhenUsed/>
    <w:rsid w:val="00E73BB6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E73BB6"/>
  </w:style>
  <w:style w:type="character" w:customStyle="1" w:styleId="Titre1Car">
    <w:name w:val="Titre 1 Car"/>
    <w:basedOn w:val="Policepardfaut"/>
    <w:link w:val="Titre1"/>
    <w:uiPriority w:val="9"/>
    <w:rsid w:val="00E73BB6"/>
    <w:rPr>
      <w:rFonts w:ascii="Arial" w:eastAsia="Arial" w:hAnsi="Arial" w:cs="Arial"/>
      <w:b/>
      <w:color w:val="FFFFFF"/>
      <w:shd w:val="clear" w:color="auto" w:fill="A6D023"/>
      <w:lang w:eastAsia="fr-FR"/>
    </w:rPr>
  </w:style>
  <w:style w:type="table" w:styleId="Grilledutableau">
    <w:name w:val="Table Grid"/>
    <w:basedOn w:val="TableauNormal"/>
    <w:uiPriority w:val="39"/>
    <w:rsid w:val="00E73BB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ienhypertexte">
    <w:name w:val="Hyperlink"/>
    <w:basedOn w:val="Policepardfaut"/>
    <w:uiPriority w:val="99"/>
    <w:unhideWhenUsed/>
    <w:rsid w:val="00DF5F82"/>
    <w:rPr>
      <w:color w:val="0563C1" w:themeColor="hyperlink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sid w:val="00DF5F82"/>
    <w:rPr>
      <w:color w:val="605E5C"/>
      <w:shd w:val="clear" w:color="auto" w:fill="E1DFDD"/>
    </w:rPr>
  </w:style>
  <w:style w:type="paragraph" w:customStyle="1" w:styleId="Paragraphestandard">
    <w:name w:val="[Paragraphe standard]"/>
    <w:basedOn w:val="Normal"/>
    <w:uiPriority w:val="99"/>
    <w:rsid w:val="00092AC0"/>
    <w:pPr>
      <w:widowControl w:val="0"/>
      <w:autoSpaceDE w:val="0"/>
      <w:autoSpaceDN w:val="0"/>
      <w:adjustRightInd w:val="0"/>
      <w:spacing w:after="0" w:line="288" w:lineRule="auto"/>
      <w:textAlignment w:val="center"/>
    </w:pPr>
    <w:rPr>
      <w:rFonts w:ascii="MinionPro-Regular" w:eastAsia="MS Mincho" w:hAnsi="MinionPro-Regular" w:cs="MinionPro-Regular"/>
      <w:sz w:val="24"/>
      <w:szCs w:val="24"/>
    </w:rPr>
  </w:style>
  <w:style w:type="paragraph" w:customStyle="1" w:styleId="coordonnes">
    <w:name w:val="coordonnées"/>
    <w:basedOn w:val="Normal"/>
    <w:autoRedefine/>
    <w:rsid w:val="00092AC0"/>
    <w:pPr>
      <w:spacing w:after="0" w:line="240" w:lineRule="auto"/>
      <w:suppressOverlap/>
    </w:pPr>
    <w:rPr>
      <w:rFonts w:eastAsia="Times New Roman" w:cs="Arial"/>
      <w:color w:val="808080" w:themeColor="background1" w:themeShade="80"/>
      <w:sz w:val="16"/>
      <w:szCs w:val="16"/>
    </w:rPr>
  </w:style>
  <w:style w:type="character" w:styleId="Textedelespacerserv">
    <w:name w:val="Placeholder Text"/>
    <w:basedOn w:val="Policepardfaut"/>
    <w:uiPriority w:val="99"/>
    <w:semiHidden/>
    <w:rsid w:val="00092AC0"/>
    <w:rPr>
      <w:color w:val="808080"/>
    </w:rPr>
  </w:style>
  <w:style w:type="paragraph" w:styleId="Paragraphedeliste">
    <w:name w:val="List Paragraph"/>
    <w:basedOn w:val="Normal"/>
    <w:uiPriority w:val="34"/>
    <w:qFormat/>
    <w:rsid w:val="00E848DE"/>
    <w:pPr>
      <w:widowControl w:val="0"/>
      <w:suppressAutoHyphens/>
      <w:autoSpaceDN w:val="0"/>
      <w:spacing w:after="200" w:line="276" w:lineRule="auto"/>
      <w:ind w:left="720"/>
      <w:contextualSpacing/>
    </w:pPr>
    <w:rPr>
      <w:rFonts w:eastAsia="Arial Unicode MS" w:cs="Tahoma"/>
      <w:color w:val="auto"/>
      <w:kern w:val="3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977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candidat.pole-emploi.fr/marche-du-travail/fichemetierrome?codeRome=D1103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referent.handicap@greta-nord-alsace.com" TargetMode="External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hyperlink" Target="mailto:laure.roos@greta-nord-alsace.com" TargetMode="External"/><Relationship Id="rId3" Type="http://schemas.openxmlformats.org/officeDocument/2006/relationships/hyperlink" Target="mailto:gna@greta-nord-alsace.com" TargetMode="External"/><Relationship Id="rId7" Type="http://schemas.openxmlformats.org/officeDocument/2006/relationships/hyperlink" Target="mailto:anne.muller@greta-nord-alsace.com" TargetMode="External"/><Relationship Id="rId2" Type="http://schemas.openxmlformats.org/officeDocument/2006/relationships/hyperlink" Target="mailto:laure.roos@greta-nord-alsace.com" TargetMode="External"/><Relationship Id="rId1" Type="http://schemas.openxmlformats.org/officeDocument/2006/relationships/hyperlink" Target="mailto:anne.muller@greta-nord-alsace.com" TargetMode="Externa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10" Type="http://schemas.openxmlformats.org/officeDocument/2006/relationships/hyperlink" Target="https://www.greta-nord-alsace." TargetMode="External"/><Relationship Id="rId4" Type="http://schemas.openxmlformats.org/officeDocument/2006/relationships/hyperlink" Target="https://www.greta-nord-alsace." TargetMode="External"/><Relationship Id="rId9" Type="http://schemas.openxmlformats.org/officeDocument/2006/relationships/hyperlink" Target="mailto:gna@greta-nord-alsace.com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K:\Aimee_Muhl\2-Doc%20Admin%20Valid&#233;s\1-%20Mod&#232;les%20docs%20originaux\Fiches%20Produits%20&amp;%20Fiches%20Prog\Fiche%20produit%20Mod&#232;le%2026-09-22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FE14FAE3B114F14B36B0D8DEB6C7072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A98CDC2A-C091-4EE9-BF29-8C2C7DA2F9B6}"/>
      </w:docPartPr>
      <w:docPartBody>
        <w:p w:rsidR="00031FB4" w:rsidRDefault="00031FB4">
          <w:pPr>
            <w:pStyle w:val="DFE14FAE3B114F14B36B0D8DEB6C7072"/>
          </w:pPr>
          <w:r>
            <w:rPr>
              <w:rFonts w:ascii="Arial" w:hAnsi="Arial" w:cs="Arial"/>
              <w:sz w:val="18"/>
              <w:szCs w:val="18"/>
            </w:rPr>
            <w:t xml:space="preserve">     </w:t>
          </w:r>
        </w:p>
      </w:docPartBody>
    </w:docPart>
    <w:docPart>
      <w:docPartPr>
        <w:name w:val="AA66BF63A66E47778AD9337D0E0D2670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3ABA480F-E2BC-4FA0-849D-8733FDA2D9E1}"/>
      </w:docPartPr>
      <w:docPartBody>
        <w:p w:rsidR="00031FB4" w:rsidRDefault="00031FB4">
          <w:pPr>
            <w:pStyle w:val="AA66BF63A66E47778AD9337D0E0D2670"/>
          </w:pPr>
          <w:r>
            <w:rPr>
              <w:rFonts w:ascii="Arial" w:hAnsi="Arial" w:cs="Arial"/>
              <w:sz w:val="18"/>
              <w:szCs w:val="18"/>
            </w:rPr>
            <w:t xml:space="preserve">     </w:t>
          </w:r>
        </w:p>
      </w:docPartBody>
    </w:docPart>
    <w:docPart>
      <w:docPartPr>
        <w:name w:val="29868ACF9EA94AA29F285D8A95C8310F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DCE59A69-028C-4EF1-A3EF-A62EB2071963}"/>
      </w:docPartPr>
      <w:docPartBody>
        <w:p w:rsidR="00031FB4" w:rsidRDefault="00031FB4">
          <w:pPr>
            <w:pStyle w:val="29868ACF9EA94AA29F285D8A95C8310F"/>
          </w:pPr>
          <w:r>
            <w:rPr>
              <w:rFonts w:ascii="Arial" w:hAnsi="Arial" w:cs="Arial"/>
              <w:sz w:val="18"/>
              <w:szCs w:val="18"/>
            </w:rPr>
            <w:t xml:space="preserve">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nionPro-Regular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 Condensed">
    <w:altName w:val="Arial"/>
    <w:panose1 w:val="020B0606030804020204"/>
    <w:charset w:val="00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1FB4"/>
    <w:rsid w:val="00031FB4"/>
    <w:rsid w:val="00427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DFE14FAE3B114F14B36B0D8DEB6C7072">
    <w:name w:val="DFE14FAE3B114F14B36B0D8DEB6C7072"/>
  </w:style>
  <w:style w:type="paragraph" w:customStyle="1" w:styleId="AA66BF63A66E47778AD9337D0E0D2670">
    <w:name w:val="AA66BF63A66E47778AD9337D0E0D2670"/>
  </w:style>
  <w:style w:type="paragraph" w:customStyle="1" w:styleId="29868ACF9EA94AA29F285D8A95C8310F">
    <w:name w:val="29868ACF9EA94AA29F285D8A95C8310F"/>
  </w:style>
  <w:style w:type="character" w:styleId="Textedelespacerserv">
    <w:name w:val="Placeholder Text"/>
    <w:basedOn w:val="Policepardfaut"/>
    <w:uiPriority w:val="99"/>
    <w:semiHidden/>
    <w:rPr>
      <w:color w:val="808080"/>
    </w:rPr>
  </w:style>
  <w:style w:type="paragraph" w:customStyle="1" w:styleId="8E5B62A7C9CA48268DB2AD2956EB2461">
    <w:name w:val="8E5B62A7C9CA48268DB2AD2956EB246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Fiche produit Modèle 26-09-22.dotx</Template>
  <TotalTime>2</TotalTime>
  <Pages>2</Pages>
  <Words>294</Words>
  <Characters>1621</Characters>
  <Application>Microsoft Office Word</Application>
  <DocSecurity>0</DocSecurity>
  <Lines>13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Aimée</dc:creator>
  <cp:keywords/>
  <dc:description/>
  <cp:lastModifiedBy>bde</cp:lastModifiedBy>
  <cp:revision>4</cp:revision>
  <cp:lastPrinted>2023-01-10T10:01:00Z</cp:lastPrinted>
  <dcterms:created xsi:type="dcterms:W3CDTF">2023-12-28T09:41:00Z</dcterms:created>
  <dcterms:modified xsi:type="dcterms:W3CDTF">2024-01-22T09:20:00Z</dcterms:modified>
</cp:coreProperties>
</file>