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1FE7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</w:t>
      </w:r>
      <w:r w:rsidR="003013A4">
        <w:rPr>
          <w:rFonts w:asciiTheme="minorHAnsi" w:hAnsiTheme="minorHAnsi" w:cstheme="minorHAnsi"/>
        </w:rPr>
        <w:t>PROFESSIONNELS</w:t>
      </w:r>
    </w:p>
    <w:p w14:paraId="1D859AB1" w14:textId="29DF79E6" w:rsidR="00AA40D7" w:rsidRPr="008B028D" w:rsidRDefault="00AA40D7" w:rsidP="00AA40D7">
      <w:pPr>
        <w:spacing w:after="0" w:line="240" w:lineRule="auto"/>
        <w:ind w:left="2835"/>
        <w:rPr>
          <w:bCs/>
          <w:color w:val="174195"/>
        </w:rPr>
      </w:pPr>
      <w:r w:rsidRPr="008B028D">
        <w:rPr>
          <w:b/>
          <w:color w:val="174195"/>
        </w:rPr>
        <w:t>Métier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visé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: </w:t>
      </w:r>
      <w:r w:rsidR="002B6397">
        <w:rPr>
          <w:b/>
          <w:color w:val="174195"/>
        </w:rPr>
        <w:t>Boucher/Bouchère</w:t>
      </w:r>
    </w:p>
    <w:p w14:paraId="66015A9A" w14:textId="4CDD0F88" w:rsidR="008517D7" w:rsidRPr="00A4730F" w:rsidRDefault="00AA40D7" w:rsidP="00A4730F">
      <w:pPr>
        <w:spacing w:after="0" w:line="240" w:lineRule="auto"/>
        <w:ind w:left="2835"/>
        <w:rPr>
          <w:bCs/>
          <w:color w:val="002060"/>
          <w:sz w:val="18"/>
          <w:szCs w:val="18"/>
        </w:rPr>
      </w:pPr>
      <w:r w:rsidRPr="00A77516">
        <w:rPr>
          <w:bCs/>
          <w:color w:val="002060"/>
          <w:sz w:val="18"/>
          <w:szCs w:val="18"/>
        </w:rPr>
        <w:t xml:space="preserve"> </w:t>
      </w:r>
    </w:p>
    <w:p w14:paraId="5CFDC327" w14:textId="77777777" w:rsidR="00AA40D7" w:rsidRPr="00A77516" w:rsidRDefault="00AA40D7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0E348DA8" w14:textId="77777777" w:rsidR="00E73BB6" w:rsidRPr="00E73BB6" w:rsidRDefault="003013A4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OBJECTIFS</w:t>
      </w:r>
      <w:r w:rsidR="00E73BB6" w:rsidRPr="00E73BB6">
        <w:rPr>
          <w:rFonts w:asciiTheme="minorHAnsi" w:hAnsiTheme="minorHAnsi" w:cstheme="minorHAnsi"/>
        </w:rPr>
        <w:t xml:space="preserve"> PEDAGOGIQUES </w:t>
      </w:r>
    </w:p>
    <w:p w14:paraId="488C2035" w14:textId="46FBB59E" w:rsidR="003013A4" w:rsidRPr="00A4730F" w:rsidRDefault="00A4730F" w:rsidP="003013A4">
      <w:pPr>
        <w:spacing w:after="0" w:line="240" w:lineRule="auto"/>
        <w:rPr>
          <w:b/>
          <w:color w:val="174195"/>
        </w:rPr>
      </w:pPr>
      <w:r w:rsidRPr="00A4730F">
        <w:rPr>
          <w:b/>
          <w:color w:val="174195"/>
        </w:rPr>
        <w:t>Maîtriser les compétences</w:t>
      </w:r>
      <w:r>
        <w:rPr>
          <w:b/>
          <w:color w:val="174195"/>
        </w:rPr>
        <w:t xml:space="preserve"> nécessaires à l’exercice du métier de </w:t>
      </w:r>
      <w:r w:rsidR="002B6397">
        <w:rPr>
          <w:b/>
          <w:color w:val="174195"/>
        </w:rPr>
        <w:t>boucher</w:t>
      </w:r>
    </w:p>
    <w:p w14:paraId="42BC7821" w14:textId="77777777" w:rsidR="00654CEF" w:rsidRPr="00654CEF" w:rsidRDefault="00654CEF" w:rsidP="00654CEF">
      <w:pPr>
        <w:spacing w:after="0" w:line="240" w:lineRule="auto"/>
        <w:ind w:left="2835"/>
        <w:rPr>
          <w:color w:val="002060"/>
        </w:rPr>
      </w:pPr>
      <w:r w:rsidRPr="00654CEF">
        <w:rPr>
          <w:color w:val="002060"/>
        </w:rPr>
        <w:t xml:space="preserve"> </w:t>
      </w:r>
    </w:p>
    <w:p w14:paraId="535972E3" w14:textId="77777777" w:rsidR="00654CEF" w:rsidRPr="00BB2025" w:rsidRDefault="003013A4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COMPETENCES VISEES</w:t>
      </w:r>
    </w:p>
    <w:p w14:paraId="7A2C9659" w14:textId="4ED65C59" w:rsidR="003013A4" w:rsidRPr="00A4730F" w:rsidRDefault="003013A4" w:rsidP="00A4730F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 xml:space="preserve">Prérequis : </w:t>
      </w:r>
      <w:r w:rsidR="00A4730F">
        <w:rPr>
          <w:b/>
          <w:color w:val="174195"/>
        </w:rPr>
        <w:t>Maîtrise de la langue française et des fondamentaux en mathématiques</w:t>
      </w:r>
    </w:p>
    <w:p w14:paraId="1B90C780" w14:textId="77777777" w:rsidR="003013A4" w:rsidRPr="008B028D" w:rsidRDefault="003013A4" w:rsidP="003013A4">
      <w:pPr>
        <w:spacing w:after="0" w:line="240" w:lineRule="auto"/>
        <w:ind w:left="2835"/>
        <w:rPr>
          <w:bCs/>
          <w:color w:val="174195"/>
          <w:sz w:val="18"/>
          <w:szCs w:val="18"/>
        </w:rPr>
      </w:pPr>
    </w:p>
    <w:p w14:paraId="1C423406" w14:textId="1B1F65D2" w:rsidR="00BB2025" w:rsidRPr="008B028D" w:rsidRDefault="003013A4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Validation visée :</w:t>
      </w:r>
      <w:r w:rsidR="00A4730F">
        <w:rPr>
          <w:b/>
          <w:color w:val="174195"/>
        </w:rPr>
        <w:t xml:space="preserve"> CAP </w:t>
      </w:r>
      <w:r w:rsidR="002B6397">
        <w:rPr>
          <w:b/>
          <w:color w:val="174195"/>
        </w:rPr>
        <w:t>Boucher</w:t>
      </w:r>
      <w:r w:rsidR="00A4730F">
        <w:rPr>
          <w:b/>
          <w:color w:val="174195"/>
        </w:rPr>
        <w:t xml:space="preserve"> </w:t>
      </w:r>
      <w:r w:rsidR="004E0EAE">
        <w:rPr>
          <w:b/>
          <w:color w:val="174195"/>
        </w:rPr>
        <w:t>(diplôme de l’Education Nationale de niveau 3)</w:t>
      </w:r>
    </w:p>
    <w:p w14:paraId="6D5E199A" w14:textId="4E09216E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</w:p>
    <w:p w14:paraId="4F5455CC" w14:textId="465F3DE5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Compétences visées :</w:t>
      </w:r>
      <w:r w:rsidR="00A4730F">
        <w:rPr>
          <w:b/>
          <w:color w:val="174195"/>
        </w:rPr>
        <w:t xml:space="preserve"> v. programme en annexe</w:t>
      </w:r>
    </w:p>
    <w:p w14:paraId="1151A959" w14:textId="04DA8896" w:rsidR="008D558D" w:rsidRPr="008B028D" w:rsidRDefault="008D558D" w:rsidP="00A4730F">
      <w:pPr>
        <w:spacing w:after="0" w:line="240" w:lineRule="auto"/>
        <w:rPr>
          <w:b/>
          <w:color w:val="174195"/>
        </w:rPr>
      </w:pPr>
    </w:p>
    <w:tbl>
      <w:tblPr>
        <w:tblStyle w:val="Grilledutableau"/>
        <w:tblpPr w:leftFromText="141" w:rightFromText="141" w:vertAnchor="text" w:horzAnchor="page" w:tblpX="3685" w:tblpY="3647"/>
        <w:tblW w:w="7717" w:type="dxa"/>
        <w:tblLook w:val="04A0" w:firstRow="1" w:lastRow="0" w:firstColumn="1" w:lastColumn="0" w:noHBand="0" w:noVBand="1"/>
      </w:tblPr>
      <w:tblGrid>
        <w:gridCol w:w="1980"/>
        <w:gridCol w:w="4320"/>
        <w:gridCol w:w="1417"/>
      </w:tblGrid>
      <w:tr w:rsidR="00B932E9" w:rsidRPr="00F668E7" w14:paraId="11F0274F" w14:textId="77777777" w:rsidTr="00B932E9">
        <w:trPr>
          <w:cantSplit/>
          <w:trHeight w:val="580"/>
        </w:trPr>
        <w:tc>
          <w:tcPr>
            <w:tcW w:w="1980" w:type="dxa"/>
            <w:shd w:val="clear" w:color="auto" w:fill="174195"/>
          </w:tcPr>
          <w:p w14:paraId="64A7FA0F" w14:textId="77777777" w:rsidR="00B932E9" w:rsidRPr="00F668E7" w:rsidRDefault="00B932E9" w:rsidP="00B932E9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Modules</w:t>
            </w:r>
          </w:p>
        </w:tc>
        <w:tc>
          <w:tcPr>
            <w:tcW w:w="4320" w:type="dxa"/>
            <w:shd w:val="clear" w:color="auto" w:fill="174195"/>
          </w:tcPr>
          <w:p w14:paraId="1B30EFDD" w14:textId="77777777" w:rsidR="00B932E9" w:rsidRPr="00F668E7" w:rsidRDefault="00B932E9" w:rsidP="00B932E9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Thèmes</w:t>
            </w:r>
          </w:p>
        </w:tc>
        <w:tc>
          <w:tcPr>
            <w:tcW w:w="1417" w:type="dxa"/>
            <w:shd w:val="clear" w:color="auto" w:fill="174195"/>
          </w:tcPr>
          <w:p w14:paraId="3F6E9FAB" w14:textId="77777777" w:rsidR="00B932E9" w:rsidRPr="00F668E7" w:rsidRDefault="00B932E9" w:rsidP="00B932E9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Nombre d’heures GNA</w:t>
            </w:r>
          </w:p>
        </w:tc>
      </w:tr>
      <w:tr w:rsidR="00B932E9" w14:paraId="1C29EBE6" w14:textId="77777777" w:rsidTr="00B932E9">
        <w:trPr>
          <w:cantSplit/>
        </w:trPr>
        <w:tc>
          <w:tcPr>
            <w:tcW w:w="1980" w:type="dxa"/>
            <w:shd w:val="clear" w:color="auto" w:fill="F29200"/>
          </w:tcPr>
          <w:p w14:paraId="4520C06A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1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14827DA0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professionnel (pour tous)</w:t>
            </w:r>
          </w:p>
        </w:tc>
        <w:tc>
          <w:tcPr>
            <w:tcW w:w="1417" w:type="dxa"/>
          </w:tcPr>
          <w:p w14:paraId="6D1A11CE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280h</w:t>
            </w:r>
          </w:p>
        </w:tc>
      </w:tr>
      <w:tr w:rsidR="00B932E9" w14:paraId="6ACFDFF7" w14:textId="77777777" w:rsidTr="00B932E9">
        <w:trPr>
          <w:cantSplit/>
        </w:trPr>
        <w:tc>
          <w:tcPr>
            <w:tcW w:w="1980" w:type="dxa"/>
            <w:shd w:val="clear" w:color="auto" w:fill="F29200"/>
          </w:tcPr>
          <w:p w14:paraId="0F4B84F0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2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5F37AF5F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général (pour les candidats non titulaires d’un diplôme au moins équivalent)</w:t>
            </w:r>
          </w:p>
        </w:tc>
        <w:tc>
          <w:tcPr>
            <w:tcW w:w="1417" w:type="dxa"/>
          </w:tcPr>
          <w:p w14:paraId="764FB496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160h</w:t>
            </w:r>
          </w:p>
        </w:tc>
      </w:tr>
      <w:tr w:rsidR="00B932E9" w14:paraId="34D7732F" w14:textId="77777777" w:rsidTr="00B932E9">
        <w:trPr>
          <w:cantSplit/>
        </w:trPr>
        <w:tc>
          <w:tcPr>
            <w:tcW w:w="1980" w:type="dxa"/>
            <w:shd w:val="clear" w:color="auto" w:fill="F29200"/>
          </w:tcPr>
          <w:p w14:paraId="43D00223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Total</w:t>
            </w:r>
          </w:p>
        </w:tc>
        <w:tc>
          <w:tcPr>
            <w:tcW w:w="4320" w:type="dxa"/>
          </w:tcPr>
          <w:p w14:paraId="1DEED8DA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01D864" w14:textId="77777777" w:rsidR="00B932E9" w:rsidRPr="008B028D" w:rsidRDefault="00B932E9" w:rsidP="00B932E9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440h</w:t>
            </w:r>
          </w:p>
        </w:tc>
      </w:tr>
    </w:tbl>
    <w:p w14:paraId="4EB6A062" w14:textId="211B6619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Contenu de la formation :</w:t>
      </w:r>
    </w:p>
    <w:p w14:paraId="631E7475" w14:textId="226689CB" w:rsidR="008D558D" w:rsidRPr="008D558D" w:rsidRDefault="008D558D" w:rsidP="003013A4">
      <w:pPr>
        <w:spacing w:after="0" w:line="240" w:lineRule="auto"/>
        <w:ind w:left="2835"/>
        <w:rPr>
          <w:bCs/>
          <w:color w:val="002060"/>
        </w:rPr>
      </w:pPr>
    </w:p>
    <w:p w14:paraId="2DD691AE" w14:textId="1C03B13B" w:rsidR="003915D3" w:rsidRPr="00A4730F" w:rsidRDefault="008D558D" w:rsidP="00A4730F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Poursuite d’étude :</w:t>
      </w:r>
      <w:r w:rsidR="00A4730F">
        <w:rPr>
          <w:b/>
          <w:bCs/>
          <w:color w:val="174195"/>
        </w:rPr>
        <w:t xml:space="preserve"> </w:t>
      </w:r>
      <w:r w:rsidR="002B6397">
        <w:rPr>
          <w:b/>
          <w:bCs/>
          <w:color w:val="174195"/>
        </w:rPr>
        <w:t>Tout diplôme de niveau 4</w:t>
      </w:r>
      <w:r w:rsidR="00A4730F">
        <w:rPr>
          <w:b/>
          <w:bCs/>
          <w:color w:val="174195"/>
        </w:rPr>
        <w:t xml:space="preserve"> </w:t>
      </w:r>
    </w:p>
    <w:p w14:paraId="4ECD76B7" w14:textId="16B9C448" w:rsidR="003915D3" w:rsidRDefault="003915D3" w:rsidP="008D558D">
      <w:pPr>
        <w:tabs>
          <w:tab w:val="left" w:pos="3035"/>
        </w:tabs>
        <w:rPr>
          <w:color w:val="002060"/>
          <w:sz w:val="2"/>
          <w:szCs w:val="2"/>
        </w:rPr>
      </w:pPr>
    </w:p>
    <w:p w14:paraId="28CE4D30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0D73F106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33F22AB4" w14:textId="5FBDF246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Modalités d’accès à la formation :  </w:t>
      </w:r>
      <w:sdt>
        <w:sdtPr>
          <w:rPr>
            <w:color w:val="174195"/>
            <w:sz w:val="20"/>
            <w:szCs w:val="20"/>
          </w:rPr>
          <w:id w:val="70858615"/>
          <w:placeholder>
            <w:docPart w:val="DFE14FAE3B114F14B36B0D8DEB6C7072"/>
          </w:placeholder>
          <w:comboBox>
            <w:listItem w:displayText="Choisissez un élément" w:value="Choisissez un élément"/>
            <w:listItem w:displayText="Test de positionnement" w:value="Test de positionnement"/>
            <w:listItem w:displayText="Entretien" w:value="Entretien"/>
            <w:listItem w:displayText="Sélection MRS (Méthode de Recrutement par Simulation)" w:value="Sélection MRS (Méthode de Recrutement par Simulation)"/>
            <w:listItem w:displayText="Pas de modalités particulières" w:value="Pas de modalités particulières"/>
          </w:comboBox>
        </w:sdtPr>
        <w:sdtEndPr/>
        <w:sdtContent>
          <w:r w:rsidR="00A4730F">
            <w:rPr>
              <w:color w:val="174195"/>
              <w:sz w:val="20"/>
              <w:szCs w:val="20"/>
            </w:rPr>
            <w:t>Entretien</w:t>
          </w:r>
        </w:sdtContent>
      </w:sdt>
    </w:p>
    <w:p w14:paraId="6C5D05B8" w14:textId="26213845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0A61E778" w14:textId="2473A020" w:rsidR="00D931B5" w:rsidRPr="008B028D" w:rsidRDefault="00320328" w:rsidP="00595DEA">
      <w:pPr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Possibilité d'aménagement de parcours</w:t>
      </w:r>
      <w:r w:rsidR="00A4730F">
        <w:rPr>
          <w:b/>
          <w:bCs/>
          <w:color w:val="174195"/>
        </w:rPr>
        <w:t> :</w:t>
      </w:r>
      <w:r w:rsidRPr="008B028D">
        <w:rPr>
          <w:b/>
          <w:bCs/>
          <w:color w:val="174195"/>
        </w:rPr>
        <w:t xml:space="preserve"> Oui  </w:t>
      </w:r>
    </w:p>
    <w:p w14:paraId="47B144E0" w14:textId="307D3DFF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Méthodologie d’enseignement :</w:t>
      </w:r>
      <w:r w:rsidRPr="008B028D">
        <w:rPr>
          <w:color w:val="174195"/>
        </w:rPr>
        <w:t xml:space="preserve"> </w:t>
      </w:r>
      <w:r w:rsidR="000D1DC3" w:rsidRPr="008B028D">
        <w:rPr>
          <w:color w:val="174195"/>
        </w:rPr>
        <w:t xml:space="preserve">   </w:t>
      </w:r>
      <w:r w:rsidR="00A4730F">
        <w:rPr>
          <w:color w:val="174195"/>
        </w:rPr>
        <w:t>En présentiel en centre de formation, stages en entreprise</w:t>
      </w:r>
    </w:p>
    <w:p w14:paraId="4583C3A7" w14:textId="77777777" w:rsidR="008517D7" w:rsidRPr="008B028D" w:rsidRDefault="008517D7" w:rsidP="00595DEA">
      <w:pPr>
        <w:spacing w:after="0" w:line="240" w:lineRule="auto"/>
        <w:rPr>
          <w:color w:val="174195"/>
        </w:rPr>
      </w:pPr>
    </w:p>
    <w:p w14:paraId="6AF5A586" w14:textId="17BDA0D2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Public concerné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Tout public</w:t>
      </w:r>
    </w:p>
    <w:p w14:paraId="4B375656" w14:textId="77777777" w:rsidR="00BA2E54" w:rsidRPr="008B028D" w:rsidRDefault="00BA2E54" w:rsidP="00595DEA">
      <w:pPr>
        <w:spacing w:after="0" w:line="240" w:lineRule="auto"/>
        <w:rPr>
          <w:color w:val="174195"/>
          <w:sz w:val="18"/>
          <w:szCs w:val="18"/>
        </w:rPr>
      </w:pPr>
    </w:p>
    <w:p w14:paraId="56CA38EC" w14:textId="02D2A181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Effectif de la formation</w:t>
      </w:r>
      <w:r w:rsidRPr="008B028D">
        <w:rPr>
          <w:color w:val="174195"/>
        </w:rPr>
        <w:t xml:space="preserve"> : </w:t>
      </w:r>
      <w:r w:rsidR="00595DEA">
        <w:rPr>
          <w:color w:val="174195"/>
        </w:rPr>
        <w:t>12 stagiaires</w:t>
      </w:r>
    </w:p>
    <w:p w14:paraId="26F6A11C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F7498B5" w14:textId="658A75FA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Durée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10 mois</w:t>
      </w:r>
    </w:p>
    <w:p w14:paraId="771330EA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648870E" w14:textId="057D8925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Dates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Du 0</w:t>
      </w:r>
      <w:r w:rsidR="00B36745">
        <w:rPr>
          <w:color w:val="174195"/>
        </w:rPr>
        <w:t>9</w:t>
      </w:r>
      <w:r w:rsidR="00595DEA">
        <w:rPr>
          <w:color w:val="174195"/>
        </w:rPr>
        <w:t>/09/202</w:t>
      </w:r>
      <w:r w:rsidR="00B36745">
        <w:rPr>
          <w:color w:val="174195"/>
        </w:rPr>
        <w:t>4</w:t>
      </w:r>
      <w:r w:rsidR="00595DEA">
        <w:rPr>
          <w:color w:val="174195"/>
        </w:rPr>
        <w:t xml:space="preserve"> au </w:t>
      </w:r>
      <w:r w:rsidR="00B36745">
        <w:rPr>
          <w:color w:val="174195"/>
        </w:rPr>
        <w:t>28</w:t>
      </w:r>
      <w:r w:rsidR="00595DEA">
        <w:rPr>
          <w:color w:val="174195"/>
        </w:rPr>
        <w:t>/06/202</w:t>
      </w:r>
      <w:r w:rsidR="00B36745">
        <w:rPr>
          <w:color w:val="174195"/>
        </w:rPr>
        <w:t>5</w:t>
      </w:r>
    </w:p>
    <w:p w14:paraId="1771FC48" w14:textId="77777777" w:rsidR="008517D7" w:rsidRPr="008B028D" w:rsidRDefault="008517D7" w:rsidP="00BA2E54">
      <w:pPr>
        <w:spacing w:after="0" w:line="240" w:lineRule="auto"/>
        <w:ind w:left="2835"/>
        <w:rPr>
          <w:color w:val="174195"/>
        </w:rPr>
      </w:pPr>
    </w:p>
    <w:p w14:paraId="0AE8019E" w14:textId="206097E3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Coût de la formation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13€ de l’heure avec prise en charge possible</w:t>
      </w:r>
    </w:p>
    <w:p w14:paraId="0192CB5E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7BDC7611" w14:textId="5C824D36" w:rsidR="008517D7" w:rsidRPr="00595DEA" w:rsidRDefault="008517D7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lastRenderedPageBreak/>
        <w:t>Financement</w:t>
      </w:r>
      <w:r w:rsidR="00761860" w:rsidRPr="008B028D">
        <w:rPr>
          <w:b/>
          <w:bCs/>
          <w:color w:val="174195"/>
        </w:rPr>
        <w:t xml:space="preserve"> </w:t>
      </w:r>
      <w:r w:rsidRPr="008B028D">
        <w:rPr>
          <w:b/>
          <w:bCs/>
          <w:color w:val="174195"/>
        </w:rPr>
        <w:t>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 xml:space="preserve">Région, </w:t>
      </w:r>
      <w:r w:rsidR="00B932E9">
        <w:rPr>
          <w:bCs/>
          <w:color w:val="174195"/>
        </w:rPr>
        <w:t>France Travail</w:t>
      </w:r>
      <w:r w:rsidR="00595DEA" w:rsidRPr="00595DEA">
        <w:rPr>
          <w:bCs/>
          <w:color w:val="174195"/>
        </w:rPr>
        <w:t>, CPF, CPF de transition professionnelle, pro-A, OPCO, individuel, entreprise</w:t>
      </w:r>
    </w:p>
    <w:p w14:paraId="53AA6116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0724577" w14:textId="466E0095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Lieu de formation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Lycée des métiers André Siegfried à Haguenau</w:t>
      </w:r>
    </w:p>
    <w:p w14:paraId="2ADFA83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1462D56" w14:textId="5E40445A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Sélection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Etude du CV et de la lettre de motivation, entretien</w:t>
      </w:r>
    </w:p>
    <w:p w14:paraId="7172410B" w14:textId="77777777" w:rsidR="00320328" w:rsidRPr="008B028D" w:rsidRDefault="00320328" w:rsidP="00595DEA">
      <w:pPr>
        <w:spacing w:after="0" w:line="240" w:lineRule="auto"/>
        <w:rPr>
          <w:color w:val="174195"/>
          <w:sz w:val="18"/>
          <w:szCs w:val="18"/>
        </w:rPr>
      </w:pPr>
    </w:p>
    <w:p w14:paraId="539583B9" w14:textId="2EEC3E77" w:rsidR="00320328" w:rsidRPr="008B028D" w:rsidRDefault="00FA3553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Modalités d’é</w:t>
      </w:r>
      <w:r w:rsidR="00BA2E54" w:rsidRPr="008B028D">
        <w:rPr>
          <w:b/>
          <w:bCs/>
          <w:color w:val="174195"/>
        </w:rPr>
        <w:t xml:space="preserve">valuation : </w:t>
      </w:r>
      <w:r w:rsidR="00595DEA" w:rsidRPr="00595DEA">
        <w:rPr>
          <w:bCs/>
          <w:color w:val="174195"/>
        </w:rPr>
        <w:t>En contrôle en Cours de Formation</w:t>
      </w:r>
    </w:p>
    <w:p w14:paraId="3F3CEE93" w14:textId="77777777" w:rsidR="00320328" w:rsidRPr="008B028D" w:rsidRDefault="00320328" w:rsidP="00B55F62">
      <w:pPr>
        <w:spacing w:after="0" w:line="240" w:lineRule="auto"/>
        <w:ind w:left="2835"/>
        <w:rPr>
          <w:b/>
          <w:bCs/>
          <w:color w:val="174195"/>
        </w:rPr>
      </w:pPr>
    </w:p>
    <w:p w14:paraId="55C0B935" w14:textId="6FF59139" w:rsidR="00320328" w:rsidRPr="008B028D" w:rsidRDefault="00320328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Formation par blocs de compétences : Oui  </w:t>
      </w:r>
    </w:p>
    <w:p w14:paraId="26BBD40E" w14:textId="32D035B6" w:rsidR="00B55F62" w:rsidRPr="008B028D" w:rsidRDefault="00BA2E54" w:rsidP="00341DC2">
      <w:pPr>
        <w:spacing w:after="0" w:line="240" w:lineRule="auto"/>
        <w:rPr>
          <w:color w:val="174195"/>
        </w:rPr>
      </w:pPr>
      <w:r w:rsidRPr="008B028D">
        <w:rPr>
          <w:color w:val="174195"/>
        </w:rPr>
        <w:t xml:space="preserve"> </w:t>
      </w:r>
    </w:p>
    <w:p w14:paraId="0EC2E16D" w14:textId="0771CD4A" w:rsidR="00B55F62" w:rsidRPr="008B028D" w:rsidRDefault="00B55F62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Méthodes mobilisées : </w:t>
      </w:r>
      <w:sdt>
        <w:sdtPr>
          <w:rPr>
            <w:color w:val="174195"/>
            <w:sz w:val="20"/>
            <w:szCs w:val="20"/>
          </w:rPr>
          <w:id w:val="742913990"/>
          <w:placeholder>
            <w:docPart w:val="AA66BF63A66E47778AD9337D0E0D2670"/>
          </w:placeholder>
          <w:comboBox>
            <w:listItem w:displayText="Choisissez un élément" w:value="Choisissez un élément"/>
            <w:listItem w:displayText="En présentiel" w:value="En présentiel"/>
            <w:listItem w:displayText="En distanciel" w:value="En distanciel"/>
            <w:listItem w:displayText="e-learning" w:value="e-learning"/>
          </w:comboBox>
        </w:sdtPr>
        <w:sdtEndPr/>
        <w:sdtContent>
          <w:r w:rsidR="00595DEA">
            <w:rPr>
              <w:color w:val="174195"/>
              <w:sz w:val="20"/>
              <w:szCs w:val="20"/>
            </w:rPr>
            <w:t>En présentiel</w:t>
          </w:r>
        </w:sdtContent>
      </w:sdt>
    </w:p>
    <w:p w14:paraId="654EB8E2" w14:textId="77777777" w:rsidR="00FA3553" w:rsidRPr="008B028D" w:rsidRDefault="00FA3553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817AF57" w14:textId="563A47E4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Formacode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215</w:t>
      </w:r>
      <w:r w:rsidR="005B51D0">
        <w:rPr>
          <w:color w:val="174195"/>
        </w:rPr>
        <w:t>99</w:t>
      </w:r>
    </w:p>
    <w:p w14:paraId="5FAE4C09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2F2D52A" w14:textId="67D0B4DD" w:rsidR="00595DEA" w:rsidRDefault="00BA2E54" w:rsidP="00595DEA">
      <w:pPr>
        <w:spacing w:after="0" w:line="240" w:lineRule="auto"/>
        <w:ind w:left="2835"/>
        <w:rPr>
          <w:color w:val="002060"/>
        </w:rPr>
      </w:pPr>
      <w:r w:rsidRPr="008B028D">
        <w:rPr>
          <w:b/>
          <w:bCs/>
          <w:color w:val="174195"/>
        </w:rPr>
        <w:t xml:space="preserve">ROME : </w:t>
      </w:r>
      <w:r w:rsidR="005B51D0" w:rsidRPr="005B51D0">
        <w:rPr>
          <w:color w:val="174195"/>
        </w:rPr>
        <w:t>D1101 - Boucherie</w:t>
      </w:r>
    </w:p>
    <w:p w14:paraId="0CA19845" w14:textId="77777777" w:rsidR="000B3A91" w:rsidRPr="008B028D" w:rsidRDefault="000B3A91" w:rsidP="00595DEA">
      <w:pPr>
        <w:spacing w:after="0" w:line="240" w:lineRule="auto"/>
        <w:rPr>
          <w:color w:val="174195"/>
          <w:sz w:val="18"/>
          <w:szCs w:val="18"/>
        </w:rPr>
      </w:pPr>
    </w:p>
    <w:p w14:paraId="2E5B4910" w14:textId="30D3C016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Code RNCP :</w:t>
      </w:r>
      <w:r w:rsidRPr="008B028D">
        <w:rPr>
          <w:color w:val="174195"/>
        </w:rPr>
        <w:t xml:space="preserve"> </w:t>
      </w:r>
      <w:r w:rsidR="00B36745">
        <w:rPr>
          <w:color w:val="174195"/>
        </w:rPr>
        <w:t>37535</w:t>
      </w:r>
    </w:p>
    <w:p w14:paraId="7F0EB4EA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23F677F" w14:textId="776527DE" w:rsidR="001C53CF" w:rsidRPr="008B028D" w:rsidRDefault="00BA2E54" w:rsidP="000B3A91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NSF : </w:t>
      </w:r>
      <w:r w:rsidR="00595DEA" w:rsidRPr="00595DEA">
        <w:rPr>
          <w:color w:val="174195"/>
        </w:rPr>
        <w:t>221 : Agro-alimentaire, alimentation, cuisine</w:t>
      </w:r>
    </w:p>
    <w:p w14:paraId="33596059" w14:textId="06D1F4E7" w:rsidR="00B70903" w:rsidRPr="008B028D" w:rsidRDefault="00B70903" w:rsidP="000B3A91">
      <w:pPr>
        <w:spacing w:after="0" w:line="240" w:lineRule="auto"/>
        <w:ind w:left="2835"/>
        <w:rPr>
          <w:b/>
          <w:bCs/>
          <w:color w:val="174195"/>
        </w:rPr>
      </w:pPr>
    </w:p>
    <w:p w14:paraId="728021A0" w14:textId="6109C00E" w:rsidR="002A429C" w:rsidRPr="008B028D" w:rsidRDefault="00B70903" w:rsidP="002A429C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Taux de réussite</w:t>
      </w:r>
      <w:r w:rsidR="003B3BFB" w:rsidRPr="008B028D">
        <w:rPr>
          <w:color w:val="174195"/>
        </w:rPr>
        <w:t xml:space="preserve"> </w:t>
      </w:r>
      <w:r w:rsidR="003B3BFB" w:rsidRPr="008B028D">
        <w:rPr>
          <w:color w:val="174195"/>
          <w:sz w:val="16"/>
          <w:szCs w:val="16"/>
        </w:rPr>
        <w:t>(obligatoire pour les actions certifiantes)</w:t>
      </w:r>
      <w:r w:rsidRPr="008B028D">
        <w:rPr>
          <w:b/>
          <w:bCs/>
          <w:color w:val="174195"/>
          <w:sz w:val="16"/>
          <w:szCs w:val="16"/>
        </w:rPr>
        <w:t xml:space="preserve"> </w:t>
      </w:r>
      <w:r w:rsidRPr="008B028D">
        <w:rPr>
          <w:b/>
          <w:bCs/>
          <w:color w:val="174195"/>
        </w:rPr>
        <w:t xml:space="preserve">: </w:t>
      </w:r>
      <w:r w:rsidR="002B6397">
        <w:rPr>
          <w:bCs/>
          <w:color w:val="174195"/>
        </w:rPr>
        <w:t>8</w:t>
      </w:r>
      <w:r w:rsidR="00595DEA" w:rsidRPr="00595DEA">
        <w:rPr>
          <w:bCs/>
          <w:color w:val="174195"/>
        </w:rPr>
        <w:t>0%</w:t>
      </w:r>
    </w:p>
    <w:p w14:paraId="1B14E77C" w14:textId="3EF83DA9" w:rsidR="008B028D" w:rsidRPr="00595DEA" w:rsidRDefault="002A429C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Taux de satisfaction :</w:t>
      </w:r>
      <w:r w:rsidR="00595DEA">
        <w:rPr>
          <w:b/>
          <w:bCs/>
          <w:color w:val="174195"/>
        </w:rPr>
        <w:t xml:space="preserve"> </w:t>
      </w:r>
      <w:r w:rsidR="002B6397">
        <w:rPr>
          <w:bCs/>
          <w:color w:val="174195"/>
        </w:rPr>
        <w:t>75</w:t>
      </w:r>
      <w:r w:rsidR="00595DEA" w:rsidRPr="00595DEA">
        <w:rPr>
          <w:bCs/>
          <w:color w:val="174195"/>
        </w:rPr>
        <w:t>%</w:t>
      </w:r>
    </w:p>
    <w:p w14:paraId="2516EDDF" w14:textId="77777777" w:rsidR="008B028D" w:rsidRDefault="008B028D" w:rsidP="00B55F62">
      <w:pPr>
        <w:spacing w:after="0" w:line="240" w:lineRule="auto"/>
        <w:rPr>
          <w:color w:val="002060"/>
        </w:rPr>
      </w:pPr>
    </w:p>
    <w:p w14:paraId="6CF4406B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6084442D" w14:textId="7CAC7A92" w:rsidR="00B70903" w:rsidRPr="004E0EAE" w:rsidRDefault="004E0EAE" w:rsidP="004E0EAE">
      <w:pPr>
        <w:ind w:left="2825" w:firstLine="10"/>
        <w:rPr>
          <w:color w:val="174195"/>
        </w:rPr>
      </w:pPr>
      <w:r w:rsidRPr="004E0EAE">
        <w:rPr>
          <w:color w:val="174195"/>
        </w:rPr>
        <w:t>Les enseignements sont dispensés sur les plateaux techniques du lycée des métiers André Siegfried à Haguenau</w:t>
      </w:r>
      <w:r>
        <w:rPr>
          <w:color w:val="174195"/>
        </w:rPr>
        <w:t>.</w:t>
      </w:r>
    </w:p>
    <w:p w14:paraId="474CA370" w14:textId="6226C7D7" w:rsidR="007A3DC4" w:rsidRDefault="007A3DC4" w:rsidP="007A3DC4"/>
    <w:p w14:paraId="04CD803D" w14:textId="77777777" w:rsidR="007A3DC4" w:rsidRDefault="007A3DC4" w:rsidP="007A3DC4"/>
    <w:p w14:paraId="0719D938" w14:textId="05AF0088" w:rsidR="00B70903" w:rsidRDefault="00B70903" w:rsidP="00706491">
      <w:pPr>
        <w:ind w:left="2835"/>
      </w:pPr>
    </w:p>
    <w:p w14:paraId="25B403F3" w14:textId="2D07FA7C" w:rsidR="00B70903" w:rsidRPr="00B70903" w:rsidRDefault="00B70903" w:rsidP="00B70903">
      <w:pPr>
        <w:ind w:left="2835"/>
        <w:rPr>
          <w:color w:val="FF0000"/>
        </w:rPr>
      </w:pPr>
    </w:p>
    <w:p w14:paraId="08185108" w14:textId="27E96631" w:rsidR="00B70903" w:rsidRDefault="00B70903" w:rsidP="00706491">
      <w:pPr>
        <w:ind w:left="2835"/>
      </w:pPr>
    </w:p>
    <w:p w14:paraId="400227D0" w14:textId="77777777" w:rsidR="00B70903" w:rsidRDefault="00B70903" w:rsidP="00706491">
      <w:pPr>
        <w:ind w:left="2835"/>
      </w:pPr>
    </w:p>
    <w:p w14:paraId="29B7006A" w14:textId="6C97B035" w:rsidR="000877BB" w:rsidRDefault="000877BB" w:rsidP="00706491">
      <w:pPr>
        <w:ind w:left="2835"/>
      </w:pPr>
    </w:p>
    <w:p w14:paraId="124FC8F5" w14:textId="19DD2178" w:rsidR="000877BB" w:rsidRDefault="000877BB" w:rsidP="00706491">
      <w:pPr>
        <w:ind w:left="2835"/>
      </w:pPr>
    </w:p>
    <w:p w14:paraId="5359B07D" w14:textId="32D49895" w:rsidR="000877BB" w:rsidRDefault="000877BB" w:rsidP="00706491">
      <w:pPr>
        <w:ind w:left="2835"/>
      </w:pPr>
    </w:p>
    <w:p w14:paraId="20EE588F" w14:textId="32D49895" w:rsidR="000877BB" w:rsidRDefault="000877BB" w:rsidP="00706491">
      <w:pPr>
        <w:ind w:left="2835"/>
      </w:pPr>
    </w:p>
    <w:p w14:paraId="5B1DB591" w14:textId="77777777" w:rsidR="00706491" w:rsidRDefault="00706491" w:rsidP="00AF3203"/>
    <w:sectPr w:rsidR="00706491" w:rsidSect="00E70AF6">
      <w:headerReference w:type="default" r:id="rId7"/>
      <w:footerReference w:type="default" r:id="rId8"/>
      <w:pgSz w:w="11906" w:h="16838"/>
      <w:pgMar w:top="740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E405A" w14:textId="77777777" w:rsidR="005D72DE" w:rsidRDefault="005D72DE" w:rsidP="00E73BB6">
      <w:pPr>
        <w:spacing w:after="0" w:line="240" w:lineRule="auto"/>
      </w:pPr>
      <w:r>
        <w:separator/>
      </w:r>
    </w:p>
  </w:endnote>
  <w:endnote w:type="continuationSeparator" w:id="0">
    <w:p w14:paraId="417F00D3" w14:textId="77777777" w:rsidR="005D72DE" w:rsidRDefault="005D72DE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174195"/>
        <w:sz w:val="12"/>
        <w:szCs w:val="12"/>
      </w:rPr>
      <w:id w:val="-1474906189"/>
      <w:docPartObj>
        <w:docPartGallery w:val="Page Numbers (Bottom of Page)"/>
        <w:docPartUnique/>
      </w:docPartObj>
    </w:sdtPr>
    <w:sdtEndPr>
      <w:rPr>
        <w:b/>
        <w:bCs/>
        <w:i/>
        <w:iCs/>
        <w:sz w:val="16"/>
        <w:szCs w:val="16"/>
      </w:rPr>
    </w:sdtEndPr>
    <w:sdtContent>
      <w:p w14:paraId="6A3CCDD3" w14:textId="77777777" w:rsidR="000877BB" w:rsidRPr="003915D3" w:rsidRDefault="000877BB" w:rsidP="003915D3">
        <w:pPr>
          <w:pStyle w:val="Pieddepage"/>
          <w:rPr>
            <w:rFonts w:asciiTheme="minorHAnsi" w:eastAsiaTheme="majorEastAsia" w:hAnsiTheme="minorHAnsi" w:cstheme="minorHAnsi"/>
            <w:color w:val="174195"/>
            <w:sz w:val="12"/>
            <w:szCs w:val="12"/>
          </w:rPr>
        </w:pPr>
      </w:p>
      <w:tbl>
        <w:tblPr>
          <w:tblStyle w:val="Grilledutableau"/>
          <w:tblW w:w="11483" w:type="dxa"/>
          <w:tblInd w:w="-431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single" w:sz="6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5813"/>
          <w:gridCol w:w="5670"/>
        </w:tblGrid>
        <w:tr w:rsidR="003915D3" w:rsidRPr="003915D3" w14:paraId="0492E0C4" w14:textId="77777777" w:rsidTr="003915D3">
          <w:tc>
            <w:tcPr>
              <w:tcW w:w="5813" w:type="dxa"/>
            </w:tcPr>
            <w:p w14:paraId="712D3153" w14:textId="77777777" w:rsidR="003915D3" w:rsidRDefault="000877BB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</w:pPr>
              <w:r w:rsidRPr="003915D3">
                <w:rPr>
                  <w:rFonts w:asciiTheme="minorHAnsi" w:eastAsiaTheme="majorEastAsia" w:hAnsiTheme="minorHAnsi" w:cstheme="minorHAnsi"/>
                  <w:b/>
                  <w:bCs/>
                  <w:color w:val="174195"/>
                  <w:sz w:val="16"/>
                  <w:szCs w:val="16"/>
                </w:rPr>
                <w:t>Mail Référent Handicap</w:t>
              </w:r>
              <w:r w:rsidRPr="003915D3"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  <w:t xml:space="preserve"> : </w:t>
              </w:r>
              <w:hyperlink r:id="rId1" w:history="1">
                <w:r w:rsidR="003915D3" w:rsidRPr="003915D3">
                  <w:rPr>
                    <w:rStyle w:val="Lienhypertexte"/>
                    <w:rFonts w:asciiTheme="minorHAnsi" w:eastAsiaTheme="majorEastAsia" w:hAnsiTheme="minorHAnsi" w:cstheme="minorHAnsi"/>
                    <w:color w:val="auto"/>
                    <w:sz w:val="16"/>
                    <w:szCs w:val="16"/>
                  </w:rPr>
                  <w:t>referent.handicap@greta-nord-alsace.com</w:t>
                </w:r>
              </w:hyperlink>
            </w:p>
            <w:p w14:paraId="391FA569" w14:textId="1C00E82E" w:rsidR="000877BB" w:rsidRPr="003915D3" w:rsidRDefault="003915D3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auto"/>
                  <w:sz w:val="16"/>
                  <w:szCs w:val="16"/>
                </w:rPr>
              </w:pPr>
              <w:r w:rsidRPr="003915D3">
                <w:rPr>
                  <w:rFonts w:asciiTheme="minorHAnsi" w:eastAsia="DejaVu Sans Condensed" w:hAnsiTheme="minorHAnsi" w:cstheme="minorHAnsi"/>
                  <w:b/>
                  <w:bCs/>
                  <w:color w:val="174195"/>
                  <w:sz w:val="16"/>
                  <w:szCs w:val="16"/>
                </w:rPr>
                <w:t xml:space="preserve">Accessibilité handicap : </w:t>
              </w:r>
              <w:r w:rsidRPr="003915D3"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>Prestation accessible aux personnes en situation de handicap</w:t>
              </w:r>
              <w:r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 xml:space="preserve">. </w:t>
              </w:r>
              <w:r w:rsidRPr="003915D3"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Sous réserve de validation du projet de formation</w:t>
              </w:r>
              <w:r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.</w:t>
              </w:r>
            </w:p>
          </w:tc>
          <w:tc>
            <w:tcPr>
              <w:tcW w:w="5670" w:type="dxa"/>
            </w:tcPr>
            <w:p w14:paraId="2EBEA007" w14:textId="1AA5567E" w:rsidR="003915D3" w:rsidRPr="003915D3" w:rsidRDefault="003915D3" w:rsidP="003915D3">
              <w:pPr>
                <w:pStyle w:val="Pieddepage"/>
                <w:jc w:val="right"/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</w:pP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\OPERATIONNEL\1-ACCUEIL-INFO-CONSEIL\Communication\Fiches produits – V.</w:t>
              </w:r>
              <w:r w:rsidR="0097036F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18-11</w:t>
              </w: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-22</w:t>
              </w:r>
            </w:p>
            <w:p w14:paraId="0E198869" w14:textId="77777777" w:rsidR="000877BB" w:rsidRPr="003915D3" w:rsidRDefault="000877BB" w:rsidP="003915D3">
              <w:pPr>
                <w:pStyle w:val="Pieddepage"/>
                <w:spacing w:after="0" w:line="240" w:lineRule="auto"/>
                <w:jc w:val="right"/>
                <w:rPr>
                  <w:rFonts w:asciiTheme="minorHAnsi" w:eastAsiaTheme="majorEastAsia" w:hAnsiTheme="minorHAnsi" w:cstheme="minorHAnsi"/>
                  <w:color w:val="174195"/>
                  <w:sz w:val="14"/>
                  <w:szCs w:val="14"/>
                </w:rPr>
              </w:pPr>
            </w:p>
          </w:tc>
        </w:tr>
      </w:tbl>
      <w:p w14:paraId="6CE28789" w14:textId="1F08456B" w:rsidR="002A344A" w:rsidRPr="003915D3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</w:pP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 xml:space="preserve">p. </w: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begin"/>
        </w:r>
        <w:r w:rsidRPr="003915D3">
          <w:rPr>
            <w:rFonts w:asciiTheme="minorHAnsi" w:hAnsiTheme="minorHAnsi" w:cstheme="minorHAnsi"/>
            <w:b/>
            <w:bCs/>
            <w:color w:val="174195"/>
            <w:sz w:val="16"/>
            <w:szCs w:val="16"/>
          </w:rPr>
          <w:instrText>PAGE    \* MERGEFORMAT</w:instrTex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separate"/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>2</w:t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DB80F" w14:textId="77777777" w:rsidR="005D72DE" w:rsidRDefault="005D72DE" w:rsidP="00E73BB6">
      <w:pPr>
        <w:spacing w:after="0" w:line="240" w:lineRule="auto"/>
      </w:pPr>
      <w:r>
        <w:separator/>
      </w:r>
    </w:p>
  </w:footnote>
  <w:footnote w:type="continuationSeparator" w:id="0">
    <w:p w14:paraId="50241F75" w14:textId="77777777" w:rsidR="005D72DE" w:rsidRDefault="005D72DE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59CE" w14:textId="2FBC81EF" w:rsidR="00371D63" w:rsidRPr="008B028D" w:rsidRDefault="00E73BB6" w:rsidP="00371D63">
    <w:pPr>
      <w:spacing w:after="120"/>
      <w:ind w:right="-2931"/>
      <w:rPr>
        <w:color w:val="174195"/>
        <w:sz w:val="34"/>
      </w:rPr>
    </w:pPr>
    <w:r w:rsidRPr="008B028D">
      <w:rPr>
        <w:b/>
        <w:color w:val="174195"/>
        <w:sz w:val="44"/>
      </w:rPr>
      <w:t xml:space="preserve">GRETA Nord Alsace • </w:t>
    </w:r>
    <w:sdt>
      <w:sdtPr>
        <w:rPr>
          <w:color w:val="174195"/>
          <w:sz w:val="34"/>
        </w:rPr>
        <w:id w:val="273524948"/>
        <w:placeholder>
          <w:docPart w:val="29868ACF9EA94AA29F285D8A95C8310F"/>
        </w:placeholder>
        <w:comboBox>
          <w:listItem w:displayText="Choisissez un élément" w:value="Choisissez un élément"/>
          <w:listItem w:displayText="Formation professionnalisante" w:value="Formation professionnalisante"/>
          <w:listItem w:displayText="Formation diplômante" w:value="Formation diplômante"/>
          <w:listItem w:displayText="Formation qualifiante" w:value="Formation qualifiante"/>
          <w:listItem w:displayText="Formation certifiante" w:value="Formation certifiante"/>
        </w:comboBox>
      </w:sdtPr>
      <w:sdtEndPr/>
      <w:sdtContent>
        <w:r w:rsidR="00A4730F">
          <w:rPr>
            <w:color w:val="174195"/>
            <w:sz w:val="34"/>
          </w:rPr>
          <w:t>Formation diplômante</w:t>
        </w:r>
      </w:sdtContent>
    </w:sdt>
  </w:p>
  <w:p w14:paraId="506D01B0" w14:textId="5A0FA109" w:rsidR="00E73BB6" w:rsidRPr="008B028D" w:rsidRDefault="00E848DE" w:rsidP="00334BFB">
    <w:pPr>
      <w:spacing w:after="120"/>
      <w:ind w:right="-2931"/>
      <w:rPr>
        <w:b/>
        <w:color w:val="0D0D0D" w:themeColor="text1" w:themeTint="F2"/>
        <w:sz w:val="44"/>
        <w:u w:val="single"/>
      </w:rPr>
    </w:pPr>
    <w:r w:rsidRPr="008B028D">
      <w:rPr>
        <w:b/>
        <w:color w:val="0D0D0D" w:themeColor="text1" w:themeTint="F2"/>
        <w:sz w:val="44"/>
        <w:u w:val="single"/>
      </w:rPr>
      <w:t>Fiche Produit</w:t>
    </w:r>
    <w:r w:rsidR="008838C2" w:rsidRPr="008B028D">
      <w:rPr>
        <w:b/>
        <w:color w:val="0D0D0D" w:themeColor="text1" w:themeTint="F2"/>
        <w:sz w:val="44"/>
      </w:rPr>
      <w:t xml:space="preserve"> </w:t>
    </w:r>
    <w:r w:rsidR="008838C2" w:rsidRPr="008B028D">
      <w:rPr>
        <w:b/>
        <w:color w:val="0D0D0D" w:themeColor="text1" w:themeTint="F2"/>
        <w:sz w:val="24"/>
        <w:szCs w:val="12"/>
      </w:rPr>
      <w:t>(Programme en annexe)</w:t>
    </w:r>
    <w:r w:rsidR="00E73BB6" w:rsidRPr="008B028D">
      <w:rPr>
        <w:b/>
        <w:color w:val="0D0D0D" w:themeColor="text1" w:themeTint="F2"/>
        <w:sz w:val="44"/>
        <w:u w:val="single"/>
      </w:rPr>
      <w:t xml:space="preserve"> </w:t>
    </w:r>
  </w:p>
  <w:p w14:paraId="00E68C37" w14:textId="65F21970" w:rsidR="00E73BB6" w:rsidRDefault="00B932E9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3C6B941" wp14:editId="05D88260">
              <wp:simplePos x="0" y="0"/>
              <wp:positionH relativeFrom="column">
                <wp:posOffset>-257175</wp:posOffset>
              </wp:positionH>
              <wp:positionV relativeFrom="paragraph">
                <wp:posOffset>645795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CBBFB1" w14:textId="77777777" w:rsidR="00B932E9" w:rsidRPr="00E70AF6" w:rsidRDefault="00B932E9" w:rsidP="00B932E9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7185B0EE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30E18D2D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7F1D4C8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737CE9E6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1A261651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232DB58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3415A878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3DECD3D8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4187CD8D" w14:textId="77777777" w:rsidR="00B932E9" w:rsidRDefault="00B932E9" w:rsidP="00B932E9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11E56A06" w14:textId="77777777" w:rsidR="00B932E9" w:rsidRPr="00767F85" w:rsidRDefault="00B932E9" w:rsidP="00B932E9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29212CD1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78C11016" w14:textId="77777777" w:rsidR="00B932E9" w:rsidRPr="00F23775" w:rsidRDefault="00B932E9" w:rsidP="00B932E9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219304BE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2029C478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7D62E218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55889CE4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74F7BF80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5F7A882F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7AC7687C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4F004F16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59E6EA83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0ABF9689" w14:textId="77777777" w:rsidR="00B932E9" w:rsidRPr="00F23775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72FEAB4E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2EFECF9D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06F92AE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35ACC1D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D55697F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0BD2732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3957EE1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9317625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98E65AB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6DF579E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131240A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5404CBA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ECC6525" w14:textId="77777777" w:rsidR="00B932E9" w:rsidRDefault="00B932E9" w:rsidP="00B932E9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F9F42A" wp14:editId="611896F8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25113BC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B6EDE3A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7502320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860441D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021DCEF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E2592D8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27F3007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46241EE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8880294" w14:textId="77777777" w:rsidR="00B932E9" w:rsidRDefault="00B932E9" w:rsidP="00B932E9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4D7CDAC" w14:textId="77777777" w:rsidR="00B932E9" w:rsidRDefault="00B932E9" w:rsidP="00B932E9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07648C47" wp14:editId="37662DA6">
                                <wp:extent cx="1841902" cy="647395"/>
                                <wp:effectExtent l="0" t="0" r="6350" b="635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C6B941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20.25pt;margin-top:50.85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" stroked="f">
              <v:textbox>
                <w:txbxContent>
                  <w:p w14:paraId="26CBBFB1" w14:textId="77777777" w:rsidR="00B932E9" w:rsidRPr="00E70AF6" w:rsidRDefault="00B932E9" w:rsidP="00B932E9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7185B0EE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30E18D2D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7F1D4C8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737CE9E6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7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1A261651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232DB58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3415A878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3DECD3D8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4187CD8D" w14:textId="77777777" w:rsidR="00B932E9" w:rsidRDefault="00B932E9" w:rsidP="00B932E9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11E56A06" w14:textId="77777777" w:rsidR="00B932E9" w:rsidRPr="00767F85" w:rsidRDefault="00B932E9" w:rsidP="00B932E9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29212CD1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78C11016" w14:textId="77777777" w:rsidR="00B932E9" w:rsidRPr="00F23775" w:rsidRDefault="00B932E9" w:rsidP="00B932E9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219304BE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2029C478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7D62E218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55889CE4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74F7BF80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5F7A882F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9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7AC7687C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4F004F16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59E6EA83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0ABF9689" w14:textId="77777777" w:rsidR="00B932E9" w:rsidRPr="00F23775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72FEAB4E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2EFECF9D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06F92AE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35ACC1D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D55697F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0BD2732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3957EE1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9317625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98E65AB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6DF579E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131240A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5404CBA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ECC6525" w14:textId="77777777" w:rsidR="00B932E9" w:rsidRDefault="00B932E9" w:rsidP="00B932E9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5F9F42A" wp14:editId="611896F8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25113BC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B6EDE3A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7502320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860441D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021DCEF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E2592D8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27F3007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46241EE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8880294" w14:textId="77777777" w:rsidR="00B932E9" w:rsidRDefault="00B932E9" w:rsidP="00B932E9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4D7CDAC" w14:textId="77777777" w:rsidR="00B932E9" w:rsidRDefault="00B932E9" w:rsidP="00B932E9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07648C47" wp14:editId="37662DA6">
                          <wp:extent cx="1841902" cy="647395"/>
                          <wp:effectExtent l="0" t="0" r="6350" b="635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730F">
      <w:rPr>
        <w:b/>
        <w:color w:val="174195"/>
        <w:sz w:val="40"/>
        <w:szCs w:val="28"/>
      </w:rPr>
      <w:t xml:space="preserve">CAP </w:t>
    </w:r>
    <w:r w:rsidR="002B6397">
      <w:rPr>
        <w:b/>
        <w:color w:val="174195"/>
        <w:sz w:val="40"/>
        <w:szCs w:val="28"/>
      </w:rPr>
      <w:t>Boucher/Bouchère</w:t>
    </w:r>
    <w:r w:rsidR="00A4730F">
      <w:rPr>
        <w:b/>
        <w:color w:val="174195"/>
        <w:sz w:val="40"/>
        <w:szCs w:val="28"/>
      </w:rPr>
      <w:t xml:space="preserve"> en 1 an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BB"/>
    <w:rsid w:val="000863C6"/>
    <w:rsid w:val="000877BB"/>
    <w:rsid w:val="00092AC0"/>
    <w:rsid w:val="000B33FF"/>
    <w:rsid w:val="000B3A91"/>
    <w:rsid w:val="000D1DC3"/>
    <w:rsid w:val="000D7065"/>
    <w:rsid w:val="0014088A"/>
    <w:rsid w:val="00160F9F"/>
    <w:rsid w:val="001C53CF"/>
    <w:rsid w:val="001D2846"/>
    <w:rsid w:val="00230DD3"/>
    <w:rsid w:val="002419AC"/>
    <w:rsid w:val="00265BB6"/>
    <w:rsid w:val="002A344A"/>
    <w:rsid w:val="002A429C"/>
    <w:rsid w:val="002B6397"/>
    <w:rsid w:val="003013A4"/>
    <w:rsid w:val="003060A2"/>
    <w:rsid w:val="00320328"/>
    <w:rsid w:val="00334BFB"/>
    <w:rsid w:val="00341DC2"/>
    <w:rsid w:val="003470BE"/>
    <w:rsid w:val="00371D63"/>
    <w:rsid w:val="003778FE"/>
    <w:rsid w:val="003871BB"/>
    <w:rsid w:val="003915D3"/>
    <w:rsid w:val="003B3BFB"/>
    <w:rsid w:val="003D228E"/>
    <w:rsid w:val="003D6C5D"/>
    <w:rsid w:val="004311B4"/>
    <w:rsid w:val="004829FB"/>
    <w:rsid w:val="004E0EAE"/>
    <w:rsid w:val="00563ABB"/>
    <w:rsid w:val="00595DEA"/>
    <w:rsid w:val="005B51D0"/>
    <w:rsid w:val="005D72DE"/>
    <w:rsid w:val="005F4C87"/>
    <w:rsid w:val="00654CEF"/>
    <w:rsid w:val="006B045D"/>
    <w:rsid w:val="006B427C"/>
    <w:rsid w:val="00706491"/>
    <w:rsid w:val="007155CA"/>
    <w:rsid w:val="00761860"/>
    <w:rsid w:val="00767F85"/>
    <w:rsid w:val="007A3DC4"/>
    <w:rsid w:val="007D776C"/>
    <w:rsid w:val="007E64B8"/>
    <w:rsid w:val="008517D7"/>
    <w:rsid w:val="008718ED"/>
    <w:rsid w:val="008813FB"/>
    <w:rsid w:val="008838C2"/>
    <w:rsid w:val="00886062"/>
    <w:rsid w:val="008B028D"/>
    <w:rsid w:val="008D558D"/>
    <w:rsid w:val="008F6B6E"/>
    <w:rsid w:val="0097036F"/>
    <w:rsid w:val="009A441F"/>
    <w:rsid w:val="00A4730F"/>
    <w:rsid w:val="00A67E81"/>
    <w:rsid w:val="00A77516"/>
    <w:rsid w:val="00AA40D7"/>
    <w:rsid w:val="00AF3203"/>
    <w:rsid w:val="00B36745"/>
    <w:rsid w:val="00B45110"/>
    <w:rsid w:val="00B55F62"/>
    <w:rsid w:val="00B70903"/>
    <w:rsid w:val="00B7509E"/>
    <w:rsid w:val="00B932E9"/>
    <w:rsid w:val="00BA2E54"/>
    <w:rsid w:val="00BB2025"/>
    <w:rsid w:val="00C16449"/>
    <w:rsid w:val="00C23615"/>
    <w:rsid w:val="00C252EF"/>
    <w:rsid w:val="00C70DD3"/>
    <w:rsid w:val="00D931B5"/>
    <w:rsid w:val="00DA0C2A"/>
    <w:rsid w:val="00DF5F82"/>
    <w:rsid w:val="00E70AF6"/>
    <w:rsid w:val="00E73BB6"/>
    <w:rsid w:val="00E83305"/>
    <w:rsid w:val="00E848DE"/>
    <w:rsid w:val="00EB243A"/>
    <w:rsid w:val="00EF0678"/>
    <w:rsid w:val="00F17C2F"/>
    <w:rsid w:val="00F668E7"/>
    <w:rsid w:val="00FA3553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25FC9"/>
  <w15:chartTrackingRefBased/>
  <w15:docId w15:val="{BC1E1F49-CA2B-403E-927E-4578438B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ferent.handicap@greta-nord-alsace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.roos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hyperlink" Target="mailto:anne.muller@greta-nord-alsace.com" TargetMode="External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s://www.greta-nord-alsace.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gna@greta-nord-alsac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imee_Muhl\2-Doc%20Admin%20Valid&#233;s\1-%20Mod&#232;les%20docs%20originaux\Fiches%20Produits%20&amp;%20Fiches%20Prog\Fiche%20produit%20Mod&#232;le%2026-09-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E14FAE3B114F14B36B0D8DEB6C70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8CDC2A-C091-4EE9-BF29-8C2C7DA2F9B6}"/>
      </w:docPartPr>
      <w:docPartBody>
        <w:p w:rsidR="00031FB4" w:rsidRDefault="00031FB4">
          <w:pPr>
            <w:pStyle w:val="DFE14FAE3B114F14B36B0D8DEB6C7072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AA66BF63A66E47778AD9337D0E0D26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BA480F-E2BC-4FA0-849D-8733FDA2D9E1}"/>
      </w:docPartPr>
      <w:docPartBody>
        <w:p w:rsidR="00031FB4" w:rsidRDefault="00031FB4">
          <w:pPr>
            <w:pStyle w:val="AA66BF63A66E47778AD9337D0E0D2670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29868ACF9EA94AA29F285D8A95C831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E59A69-028C-4EF1-A3EF-A62EB2071963}"/>
      </w:docPartPr>
      <w:docPartBody>
        <w:p w:rsidR="00031FB4" w:rsidRDefault="00031FB4">
          <w:pPr>
            <w:pStyle w:val="29868ACF9EA94AA29F285D8A95C8310F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B4"/>
    <w:rsid w:val="00031FB4"/>
    <w:rsid w:val="00E4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E14FAE3B114F14B36B0D8DEB6C7072">
    <w:name w:val="DFE14FAE3B114F14B36B0D8DEB6C7072"/>
  </w:style>
  <w:style w:type="paragraph" w:customStyle="1" w:styleId="AA66BF63A66E47778AD9337D0E0D2670">
    <w:name w:val="AA66BF63A66E47778AD9337D0E0D2670"/>
  </w:style>
  <w:style w:type="paragraph" w:customStyle="1" w:styleId="29868ACF9EA94AA29F285D8A95C8310F">
    <w:name w:val="29868ACF9EA94AA29F285D8A95C8310F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8E5B62A7C9CA48268DB2AD2956EB2461">
    <w:name w:val="8E5B62A7C9CA48268DB2AD2956EB24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Fiche produit Modèle 26-09-22.dotx</Template>
  <TotalTime>1</TotalTime>
  <Pages>2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Aimée</dc:creator>
  <cp:keywords/>
  <dc:description/>
  <cp:lastModifiedBy>bde</cp:lastModifiedBy>
  <cp:revision>3</cp:revision>
  <cp:lastPrinted>2023-01-10T09:56:00Z</cp:lastPrinted>
  <dcterms:created xsi:type="dcterms:W3CDTF">2023-12-28T09:37:00Z</dcterms:created>
  <dcterms:modified xsi:type="dcterms:W3CDTF">2024-01-22T09:26:00Z</dcterms:modified>
</cp:coreProperties>
</file>